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5C9B1" w14:textId="587A527E" w:rsidR="00BF7A43" w:rsidRDefault="00000000" w:rsidP="00C134AD">
      <w:pPr>
        <w:pStyle w:val="Rubrik1"/>
        <w:spacing w:before="1800"/>
      </w:pPr>
      <w:sdt>
        <w:sdtPr>
          <w:id w:val="733582876"/>
          <w:showingPlcHdr/>
          <w:picture/>
        </w:sdtPr>
        <w:sdtContent>
          <w:r w:rsidR="00D8723F">
            <w:rPr>
              <w:noProof/>
            </w:rPr>
            <w:drawing>
              <wp:anchor distT="0" distB="0" distL="114300" distR="114300" simplePos="0" relativeHeight="251658240" behindDoc="1" locked="0" layoutInCell="1" allowOverlap="1" wp14:anchorId="173A1E0E" wp14:editId="227ECFC5">
                <wp:simplePos x="0" y="0"/>
                <wp:positionH relativeFrom="column">
                  <wp:posOffset>-601345</wp:posOffset>
                </wp:positionH>
                <wp:positionV relativeFrom="page">
                  <wp:posOffset>284480</wp:posOffset>
                </wp:positionV>
                <wp:extent cx="1260000" cy="1260000"/>
                <wp:effectExtent l="0" t="0" r="0" b="0"/>
                <wp:wrapNone/>
                <wp:docPr id="1" name="Bild 1" descr="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Logoty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14:sizeRelH relativeFrom="margin">
                  <wp14:pctWidth>0</wp14:pctWidth>
                </wp14:sizeRelH>
                <wp14:sizeRelV relativeFrom="margin">
                  <wp14:pctHeight>0</wp14:pctHeight>
                </wp14:sizeRelV>
              </wp:anchor>
            </w:drawing>
          </w:r>
        </w:sdtContent>
      </w:sdt>
      <w:r w:rsidR="00740F5E" w:rsidRPr="00740F5E">
        <w:t>Beslut om målgruppstillhörighet till anpassad gymnasieskola</w:t>
      </w:r>
    </w:p>
    <w:tbl>
      <w:tblPr>
        <w:tblStyle w:val="Tabellrutntljust"/>
        <w:tblW w:w="0" w:type="auto"/>
        <w:tblLook w:val="04A0" w:firstRow="1" w:lastRow="0" w:firstColumn="1" w:lastColumn="0" w:noHBand="0" w:noVBand="1"/>
      </w:tblPr>
      <w:tblGrid>
        <w:gridCol w:w="8494"/>
      </w:tblGrid>
      <w:tr w:rsidR="00740F5E" w14:paraId="19CAC1C5" w14:textId="77777777" w:rsidTr="003D6490">
        <w:trPr>
          <w:cantSplit/>
        </w:trPr>
        <w:tc>
          <w:tcPr>
            <w:tcW w:w="8494" w:type="dxa"/>
          </w:tcPr>
          <w:p w14:paraId="68E6F263" w14:textId="77777777" w:rsidR="00740F5E" w:rsidRDefault="00740F5E" w:rsidP="00740F5E">
            <w:pPr>
              <w:pStyle w:val="Hjlptext"/>
            </w:pPr>
            <w:r w:rsidRPr="00740F5E">
              <w:t>Beslutsdatum</w:t>
            </w:r>
          </w:p>
          <w:p w14:paraId="51ADF632" w14:textId="370228E0" w:rsidR="00740F5E" w:rsidRPr="00740F5E" w:rsidRDefault="00740F5E" w:rsidP="00740F5E">
            <w:pPr>
              <w:pStyle w:val="Formulrtext"/>
            </w:pPr>
            <w:r w:rsidRPr="00740F5E">
              <w:fldChar w:fldCharType="begin">
                <w:ffData>
                  <w:name w:val="Text2"/>
                  <w:enabled/>
                  <w:calcOnExit w:val="0"/>
                  <w:textInput/>
                </w:ffData>
              </w:fldChar>
            </w:r>
            <w:r w:rsidRPr="00740F5E">
              <w:instrText xml:space="preserve"> FORMTEXT </w:instrText>
            </w:r>
            <w:r w:rsidRPr="00740F5E">
              <w:fldChar w:fldCharType="separate"/>
            </w:r>
            <w:r w:rsidRPr="00740F5E">
              <w:t> </w:t>
            </w:r>
            <w:r w:rsidRPr="00740F5E">
              <w:t> </w:t>
            </w:r>
            <w:r w:rsidRPr="00740F5E">
              <w:t> </w:t>
            </w:r>
            <w:r w:rsidRPr="00740F5E">
              <w:t> </w:t>
            </w:r>
            <w:r w:rsidRPr="00740F5E">
              <w:t> </w:t>
            </w:r>
            <w:r w:rsidRPr="00740F5E">
              <w:fldChar w:fldCharType="end"/>
            </w:r>
          </w:p>
        </w:tc>
      </w:tr>
      <w:tr w:rsidR="00740F5E" w14:paraId="49F3C174" w14:textId="77777777" w:rsidTr="00740F5E">
        <w:tc>
          <w:tcPr>
            <w:tcW w:w="8494" w:type="dxa"/>
          </w:tcPr>
          <w:p w14:paraId="36C08198" w14:textId="77777777" w:rsidR="00740F5E" w:rsidRDefault="00740F5E" w:rsidP="00740F5E">
            <w:pPr>
              <w:pStyle w:val="Hjlptext"/>
            </w:pPr>
            <w:r w:rsidRPr="00740F5E">
              <w:t>Diarienummer</w:t>
            </w:r>
          </w:p>
          <w:p w14:paraId="2F4A217F" w14:textId="00BB9144" w:rsidR="00740F5E" w:rsidRPr="00740F5E" w:rsidRDefault="00740F5E" w:rsidP="00740F5E">
            <w:pPr>
              <w:pStyle w:val="Formulrtext"/>
            </w:pPr>
            <w:r w:rsidRPr="00740F5E">
              <w:fldChar w:fldCharType="begin">
                <w:ffData>
                  <w:name w:val="Text2"/>
                  <w:enabled/>
                  <w:calcOnExit w:val="0"/>
                  <w:textInput/>
                </w:ffData>
              </w:fldChar>
            </w:r>
            <w:r w:rsidRPr="00740F5E">
              <w:instrText xml:space="preserve"> FORMTEXT </w:instrText>
            </w:r>
            <w:r w:rsidRPr="00740F5E">
              <w:fldChar w:fldCharType="separate"/>
            </w:r>
            <w:r w:rsidRPr="00740F5E">
              <w:t> </w:t>
            </w:r>
            <w:r w:rsidRPr="00740F5E">
              <w:t> </w:t>
            </w:r>
            <w:r w:rsidRPr="00740F5E">
              <w:t> </w:t>
            </w:r>
            <w:r w:rsidRPr="00740F5E">
              <w:t> </w:t>
            </w:r>
            <w:r w:rsidRPr="00740F5E">
              <w:t> </w:t>
            </w:r>
            <w:r w:rsidRPr="00740F5E">
              <w:fldChar w:fldCharType="end"/>
            </w:r>
          </w:p>
        </w:tc>
      </w:tr>
    </w:tbl>
    <w:p w14:paraId="45C433ED" w14:textId="27B499E3" w:rsidR="00BF7A43" w:rsidRDefault="0053382F" w:rsidP="00127CE7">
      <w:pPr>
        <w:pStyle w:val="Rubrik2"/>
      </w:pPr>
      <w:r>
        <w:t>P</w:t>
      </w:r>
      <w:r w:rsidR="00BF7A43" w:rsidRPr="00127CE7">
        <w:t>ersonuppgifter</w:t>
      </w:r>
      <w:r>
        <w:t xml:space="preserve"> sökande</w:t>
      </w:r>
    </w:p>
    <w:tbl>
      <w:tblPr>
        <w:tblStyle w:val="Tabellrutntljust"/>
        <w:tblW w:w="0" w:type="auto"/>
        <w:tblLook w:val="04A0" w:firstRow="1" w:lastRow="0" w:firstColumn="1" w:lastColumn="0" w:noHBand="0" w:noVBand="1"/>
      </w:tblPr>
      <w:tblGrid>
        <w:gridCol w:w="4247"/>
        <w:gridCol w:w="4247"/>
      </w:tblGrid>
      <w:tr w:rsidR="00BF7A43" w14:paraId="670316DD" w14:textId="77777777" w:rsidTr="008D65E8">
        <w:trPr>
          <w:cantSplit/>
        </w:trPr>
        <w:tc>
          <w:tcPr>
            <w:tcW w:w="4247" w:type="dxa"/>
          </w:tcPr>
          <w:p w14:paraId="37DFE32D" w14:textId="77777777" w:rsidR="00BF7A43" w:rsidRDefault="00BF7A43" w:rsidP="00127CE7">
            <w:pPr>
              <w:pStyle w:val="Hjlptext"/>
            </w:pPr>
            <w:r w:rsidRPr="00127CE7">
              <w:t>Förnamn</w:t>
            </w:r>
          </w:p>
          <w:p w14:paraId="5C8FF6B5" w14:textId="3954009F" w:rsidR="00BF7A43" w:rsidRPr="00127CE7" w:rsidRDefault="00BF7A43" w:rsidP="00127CE7">
            <w:pPr>
              <w:pStyle w:val="Formulrtext"/>
            </w:pPr>
            <w:r>
              <w:fldChar w:fldCharType="begin">
                <w:ffData>
                  <w:name w:val="Text2"/>
                  <w:enabled/>
                  <w:calcOnExit w:val="0"/>
                  <w:textInput/>
                </w:ffData>
              </w:fldChar>
            </w:r>
            <w:bookmarkStart w:id="0"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4247" w:type="dxa"/>
          </w:tcPr>
          <w:p w14:paraId="512A44D7" w14:textId="77777777" w:rsidR="00BF7A43" w:rsidRDefault="00BF7A43" w:rsidP="00127CE7">
            <w:pPr>
              <w:pStyle w:val="Hjlptext"/>
            </w:pPr>
            <w:r>
              <w:t>Efternamn</w:t>
            </w:r>
          </w:p>
          <w:p w14:paraId="19F855DF" w14:textId="0E23F8E2" w:rsidR="00BF7A43" w:rsidRPr="00BF7A43" w:rsidRDefault="00BF7A43" w:rsidP="00127CE7">
            <w:pPr>
              <w:pStyle w:val="Formulrtext"/>
            </w:pPr>
            <w:r>
              <w:fldChar w:fldCharType="begin">
                <w:ffData>
                  <w:name w:val="Text3"/>
                  <w:enabled/>
                  <w:calcOnExit w:val="0"/>
                  <w:textInput/>
                </w:ffData>
              </w:fldChar>
            </w:r>
            <w:bookmarkStart w:id="1"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R="00740F5E" w14:paraId="25DEA062" w14:textId="77777777" w:rsidTr="00DD5C94">
        <w:trPr>
          <w:cantSplit/>
        </w:trPr>
        <w:tc>
          <w:tcPr>
            <w:tcW w:w="8494" w:type="dxa"/>
            <w:gridSpan w:val="2"/>
          </w:tcPr>
          <w:p w14:paraId="6558F1F7" w14:textId="77777777" w:rsidR="00740F5E" w:rsidRDefault="00740F5E" w:rsidP="00127CE7">
            <w:pPr>
              <w:pStyle w:val="Hjlptext"/>
            </w:pPr>
            <w:r w:rsidRPr="00BF7A43">
              <w:t>Personnummer</w:t>
            </w:r>
          </w:p>
          <w:p w14:paraId="62E27CE7" w14:textId="20476DF2" w:rsidR="00740F5E" w:rsidRPr="00BF7A43" w:rsidRDefault="00740F5E"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0F5E" w14:paraId="799070A1" w14:textId="77777777" w:rsidTr="003D6490">
        <w:trPr>
          <w:cantSplit/>
        </w:trPr>
        <w:tc>
          <w:tcPr>
            <w:tcW w:w="8494" w:type="dxa"/>
            <w:gridSpan w:val="2"/>
          </w:tcPr>
          <w:p w14:paraId="33DD2788" w14:textId="77777777" w:rsidR="00740F5E" w:rsidRDefault="00740F5E" w:rsidP="003D6490">
            <w:pPr>
              <w:pStyle w:val="Hjlptext"/>
            </w:pPr>
            <w:r>
              <w:t>Beslut</w:t>
            </w:r>
          </w:p>
          <w:p w14:paraId="464253AA" w14:textId="77777777" w:rsidR="00740F5E" w:rsidRPr="00BF7A43" w:rsidRDefault="00740F5E" w:rsidP="003D6490">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3382F" w14:paraId="6B0E388E" w14:textId="77777777" w:rsidTr="008D65E8">
        <w:trPr>
          <w:cantSplit/>
        </w:trPr>
        <w:tc>
          <w:tcPr>
            <w:tcW w:w="8494" w:type="dxa"/>
            <w:gridSpan w:val="2"/>
          </w:tcPr>
          <w:p w14:paraId="1713BB89" w14:textId="53AA95AA" w:rsidR="0053382F" w:rsidRPr="00740F5E" w:rsidRDefault="00740F5E" w:rsidP="007B7CC4">
            <w:pPr>
              <w:pStyle w:val="Kryssruta"/>
              <w:spacing w:before="120"/>
            </w:pPr>
            <w:r>
              <w:fldChar w:fldCharType="begin">
                <w:ffData>
                  <w:name w:val="Kryss3"/>
                  <w:enabled/>
                  <w:calcOnExit w:val="0"/>
                  <w:checkBox>
                    <w:sizeAuto/>
                    <w:default w:val="0"/>
                  </w:checkBox>
                </w:ffData>
              </w:fldChar>
            </w:r>
            <w:bookmarkStart w:id="2" w:name="Kryss3"/>
            <w:r>
              <w:instrText xml:space="preserve"> FORMCHECKBOX </w:instrText>
            </w:r>
            <w:r>
              <w:fldChar w:fldCharType="end"/>
            </w:r>
            <w:bookmarkEnd w:id="2"/>
            <w:r>
              <w:tab/>
            </w:r>
            <w:r w:rsidRPr="00740F5E">
              <w:t>Den sökande tillhör målgruppen för anpassad gymnasieskola i enlighet med</w:t>
            </w:r>
            <w:r>
              <w:br/>
            </w:r>
            <w:r w:rsidRPr="00740F5E">
              <w:t>18 kap. § 5 Skollagen (2012:109)</w:t>
            </w:r>
          </w:p>
        </w:tc>
      </w:tr>
    </w:tbl>
    <w:p w14:paraId="29685476" w14:textId="2AD7B2C1" w:rsidR="00BF7A43" w:rsidRDefault="00740F5E" w:rsidP="00127CE7">
      <w:pPr>
        <w:pStyle w:val="Rubrik2"/>
      </w:pPr>
      <w:r w:rsidRPr="00740F5E">
        <w:t>Grunder för beslut</w:t>
      </w:r>
    </w:p>
    <w:tbl>
      <w:tblPr>
        <w:tblStyle w:val="Tabellrutntljust"/>
        <w:tblW w:w="0" w:type="auto"/>
        <w:tblLook w:val="04A0" w:firstRow="1" w:lastRow="0" w:firstColumn="1" w:lastColumn="0" w:noHBand="0" w:noVBand="1"/>
      </w:tblPr>
      <w:tblGrid>
        <w:gridCol w:w="4247"/>
        <w:gridCol w:w="4247"/>
      </w:tblGrid>
      <w:tr w:rsidR="00740F5E" w14:paraId="39D90C16" w14:textId="77777777" w:rsidTr="00740F5E">
        <w:trPr>
          <w:cantSplit/>
        </w:trPr>
        <w:tc>
          <w:tcPr>
            <w:tcW w:w="4247" w:type="dxa"/>
            <w:vAlign w:val="center"/>
          </w:tcPr>
          <w:p w14:paraId="45945F5D" w14:textId="739685FB" w:rsidR="00740F5E" w:rsidRPr="00127CE7" w:rsidRDefault="00740F5E" w:rsidP="00740F5E">
            <w:pPr>
              <w:pStyle w:val="Kryssruta"/>
            </w:pPr>
            <w:r>
              <w:fldChar w:fldCharType="begin">
                <w:ffData>
                  <w:name w:val="Kryss3"/>
                  <w:enabled/>
                  <w:calcOnExit w:val="0"/>
                  <w:checkBox>
                    <w:sizeAuto/>
                    <w:default w:val="0"/>
                  </w:checkBox>
                </w:ffData>
              </w:fldChar>
            </w:r>
            <w:r>
              <w:instrText xml:space="preserve"> FORMCHECKBOX </w:instrText>
            </w:r>
            <w:r>
              <w:fldChar w:fldCharType="end"/>
            </w:r>
            <w:r>
              <w:tab/>
            </w:r>
            <w:r w:rsidRPr="00740F5E">
              <w:t>Pedagogisk bedömning</w:t>
            </w:r>
          </w:p>
        </w:tc>
        <w:tc>
          <w:tcPr>
            <w:tcW w:w="4247" w:type="dxa"/>
          </w:tcPr>
          <w:p w14:paraId="681B3B17" w14:textId="5316E080" w:rsidR="00740F5E" w:rsidRDefault="00740F5E" w:rsidP="003D6490">
            <w:pPr>
              <w:pStyle w:val="Hjlptext"/>
            </w:pPr>
            <w:r>
              <w:t>Datum</w:t>
            </w:r>
          </w:p>
          <w:p w14:paraId="77B6C60E" w14:textId="77777777" w:rsidR="00740F5E" w:rsidRPr="00BF7A43" w:rsidRDefault="00740F5E" w:rsidP="003D6490">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0F5E" w14:paraId="753E35FF" w14:textId="77777777" w:rsidTr="00740F5E">
        <w:tc>
          <w:tcPr>
            <w:tcW w:w="4247" w:type="dxa"/>
            <w:vAlign w:val="center"/>
          </w:tcPr>
          <w:p w14:paraId="3EBC5A4F" w14:textId="6BF2451D" w:rsidR="00740F5E" w:rsidRPr="00127CE7" w:rsidRDefault="00740F5E" w:rsidP="00740F5E">
            <w:pPr>
              <w:pStyle w:val="Kryssruta"/>
            </w:pPr>
            <w:r>
              <w:fldChar w:fldCharType="begin">
                <w:ffData>
                  <w:name w:val="Kryss3"/>
                  <w:enabled/>
                  <w:calcOnExit w:val="0"/>
                  <w:checkBox>
                    <w:sizeAuto/>
                    <w:default w:val="0"/>
                  </w:checkBox>
                </w:ffData>
              </w:fldChar>
            </w:r>
            <w:r>
              <w:instrText xml:space="preserve"> FORMCHECKBOX </w:instrText>
            </w:r>
            <w:r>
              <w:fldChar w:fldCharType="end"/>
            </w:r>
            <w:r>
              <w:tab/>
            </w:r>
            <w:r>
              <w:t>Psykologisk</w:t>
            </w:r>
            <w:r w:rsidRPr="00740F5E">
              <w:t xml:space="preserve"> bedömning</w:t>
            </w:r>
          </w:p>
        </w:tc>
        <w:tc>
          <w:tcPr>
            <w:tcW w:w="4247" w:type="dxa"/>
          </w:tcPr>
          <w:p w14:paraId="5AE1544D" w14:textId="77777777" w:rsidR="00740F5E" w:rsidRDefault="00740F5E" w:rsidP="003D6490">
            <w:pPr>
              <w:pStyle w:val="Hjlptext"/>
            </w:pPr>
            <w:r>
              <w:t>Datum</w:t>
            </w:r>
          </w:p>
          <w:p w14:paraId="116BF261" w14:textId="77777777" w:rsidR="00740F5E" w:rsidRPr="00BF7A43" w:rsidRDefault="00740F5E" w:rsidP="003D6490">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0F5E" w14:paraId="6201677C" w14:textId="77777777" w:rsidTr="00740F5E">
        <w:tc>
          <w:tcPr>
            <w:tcW w:w="4247" w:type="dxa"/>
            <w:vAlign w:val="center"/>
          </w:tcPr>
          <w:p w14:paraId="7A128BA1" w14:textId="3752C396" w:rsidR="00740F5E" w:rsidRPr="00127CE7" w:rsidRDefault="00740F5E" w:rsidP="00740F5E">
            <w:pPr>
              <w:pStyle w:val="Kryssruta"/>
            </w:pPr>
            <w:r>
              <w:fldChar w:fldCharType="begin">
                <w:ffData>
                  <w:name w:val="Kryss3"/>
                  <w:enabled/>
                  <w:calcOnExit w:val="0"/>
                  <w:checkBox>
                    <w:sizeAuto/>
                    <w:default w:val="0"/>
                  </w:checkBox>
                </w:ffData>
              </w:fldChar>
            </w:r>
            <w:r>
              <w:instrText xml:space="preserve"> FORMCHECKBOX </w:instrText>
            </w:r>
            <w:r>
              <w:fldChar w:fldCharType="end"/>
            </w:r>
            <w:r>
              <w:tab/>
            </w:r>
            <w:r>
              <w:t>Medicinsk</w:t>
            </w:r>
            <w:r w:rsidRPr="00740F5E">
              <w:t xml:space="preserve"> bedömning</w:t>
            </w:r>
          </w:p>
        </w:tc>
        <w:tc>
          <w:tcPr>
            <w:tcW w:w="4247" w:type="dxa"/>
          </w:tcPr>
          <w:p w14:paraId="34839E91" w14:textId="77777777" w:rsidR="00740F5E" w:rsidRDefault="00740F5E" w:rsidP="003D6490">
            <w:pPr>
              <w:pStyle w:val="Hjlptext"/>
            </w:pPr>
            <w:r>
              <w:t>Datum</w:t>
            </w:r>
          </w:p>
          <w:p w14:paraId="3866FCEA" w14:textId="77777777" w:rsidR="00740F5E" w:rsidRPr="00BF7A43" w:rsidRDefault="00740F5E" w:rsidP="003D6490">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0F5E" w14:paraId="69EB6DB5" w14:textId="77777777" w:rsidTr="00740F5E">
        <w:tc>
          <w:tcPr>
            <w:tcW w:w="4247" w:type="dxa"/>
            <w:vAlign w:val="center"/>
          </w:tcPr>
          <w:p w14:paraId="129BA3F4" w14:textId="6B7892B8" w:rsidR="00740F5E" w:rsidRPr="00127CE7" w:rsidRDefault="00740F5E" w:rsidP="00740F5E">
            <w:pPr>
              <w:pStyle w:val="Kryssruta"/>
            </w:pPr>
            <w:r>
              <w:fldChar w:fldCharType="begin">
                <w:ffData>
                  <w:name w:val="Kryss3"/>
                  <w:enabled/>
                  <w:calcOnExit w:val="0"/>
                  <w:checkBox>
                    <w:sizeAuto/>
                    <w:default w:val="0"/>
                  </w:checkBox>
                </w:ffData>
              </w:fldChar>
            </w:r>
            <w:r>
              <w:instrText xml:space="preserve"> FORMCHECKBOX </w:instrText>
            </w:r>
            <w:r>
              <w:fldChar w:fldCharType="end"/>
            </w:r>
            <w:r>
              <w:tab/>
            </w:r>
            <w:r>
              <w:t>Social</w:t>
            </w:r>
            <w:r w:rsidRPr="00740F5E">
              <w:t xml:space="preserve"> bedömning</w:t>
            </w:r>
          </w:p>
        </w:tc>
        <w:tc>
          <w:tcPr>
            <w:tcW w:w="4247" w:type="dxa"/>
          </w:tcPr>
          <w:p w14:paraId="77ED7DA9" w14:textId="77777777" w:rsidR="00740F5E" w:rsidRDefault="00740F5E" w:rsidP="003D6490">
            <w:pPr>
              <w:pStyle w:val="Hjlptext"/>
            </w:pPr>
            <w:r>
              <w:t>Datum</w:t>
            </w:r>
          </w:p>
          <w:p w14:paraId="6CFABB2C" w14:textId="77777777" w:rsidR="00740F5E" w:rsidRPr="00BF7A43" w:rsidRDefault="00740F5E" w:rsidP="003D6490">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2760E36" w14:textId="77777777" w:rsidR="00740F5E" w:rsidRDefault="00740F5E" w:rsidP="00740F5E">
      <w:pPr>
        <w:rPr>
          <w:rFonts w:eastAsiaTheme="majorEastAsia" w:cstheme="majorBidi"/>
          <w:sz w:val="22"/>
          <w:szCs w:val="22"/>
        </w:rPr>
      </w:pPr>
      <w:r>
        <w:br w:type="page"/>
      </w:r>
    </w:p>
    <w:p w14:paraId="1D21F404" w14:textId="22020492" w:rsidR="0067648B" w:rsidRPr="0067648B" w:rsidRDefault="001838D2" w:rsidP="00740F5E">
      <w:pPr>
        <w:pStyle w:val="Rubrik2"/>
      </w:pPr>
      <w:r w:rsidRPr="005C56DC">
        <w:lastRenderedPageBreak/>
        <w:t>Underskrift</w:t>
      </w:r>
    </w:p>
    <w:tbl>
      <w:tblPr>
        <w:tblStyle w:val="Tabellrutntljust"/>
        <w:tblW w:w="0" w:type="auto"/>
        <w:tblLook w:val="04A0" w:firstRow="1" w:lastRow="0" w:firstColumn="1" w:lastColumn="0" w:noHBand="0" w:noVBand="1"/>
      </w:tblPr>
      <w:tblGrid>
        <w:gridCol w:w="8494"/>
      </w:tblGrid>
      <w:tr w:rsidR="001838D2" w14:paraId="2A22B4F0" w14:textId="77777777" w:rsidTr="00740F5E">
        <w:trPr>
          <w:trHeight w:val="1015"/>
        </w:trPr>
        <w:tc>
          <w:tcPr>
            <w:tcW w:w="8494" w:type="dxa"/>
          </w:tcPr>
          <w:p w14:paraId="7EE4DD25" w14:textId="1B43F8AD" w:rsidR="001838D2" w:rsidRDefault="00740F5E" w:rsidP="00DF16D9">
            <w:pPr>
              <w:pStyle w:val="Hjlptext"/>
            </w:pPr>
            <w:r>
              <w:t>Beslutsfattarens</w:t>
            </w:r>
            <w:r w:rsidR="001838D2">
              <w:t xml:space="preserve"> underskrift</w:t>
            </w:r>
          </w:p>
          <w:p w14:paraId="2D04BF11" w14:textId="77777777" w:rsidR="001838D2" w:rsidRDefault="001838D2" w:rsidP="00DF16D9">
            <w:pPr>
              <w:pStyle w:val="Formulrtext"/>
            </w:pPr>
          </w:p>
        </w:tc>
      </w:tr>
      <w:tr w:rsidR="00740F5E" w14:paraId="5798B66B" w14:textId="77777777" w:rsidTr="003D6490">
        <w:tc>
          <w:tcPr>
            <w:tcW w:w="8494" w:type="dxa"/>
          </w:tcPr>
          <w:p w14:paraId="0BD9C9F3" w14:textId="47FB6895" w:rsidR="00740F5E" w:rsidRDefault="00740F5E" w:rsidP="003D6490">
            <w:pPr>
              <w:pStyle w:val="Hjlptext"/>
            </w:pPr>
            <w:r>
              <w:t>Befattning</w:t>
            </w:r>
          </w:p>
          <w:p w14:paraId="3D253616" w14:textId="77777777" w:rsidR="00740F5E" w:rsidRPr="005C56DC" w:rsidRDefault="00740F5E" w:rsidP="003D6490">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838D2" w14:paraId="404E5256" w14:textId="77777777" w:rsidTr="00DF16D9">
        <w:tc>
          <w:tcPr>
            <w:tcW w:w="8494" w:type="dxa"/>
          </w:tcPr>
          <w:p w14:paraId="108412CA" w14:textId="77777777" w:rsidR="001838D2" w:rsidRDefault="001838D2" w:rsidP="00DF16D9">
            <w:pPr>
              <w:pStyle w:val="Hjlptext"/>
            </w:pPr>
            <w:r>
              <w:t>Namnförtydligande</w:t>
            </w:r>
          </w:p>
          <w:p w14:paraId="35D17A51" w14:textId="77777777" w:rsidR="001838D2" w:rsidRDefault="001838D2" w:rsidP="00DF16D9">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7648B" w14:paraId="494831A7" w14:textId="77777777" w:rsidTr="0067648B">
        <w:tc>
          <w:tcPr>
            <w:tcW w:w="8494" w:type="dxa"/>
          </w:tcPr>
          <w:p w14:paraId="107E825F" w14:textId="77F9BED0" w:rsidR="0067648B" w:rsidRDefault="0067648B" w:rsidP="003D6490">
            <w:pPr>
              <w:pStyle w:val="Hjlptext"/>
            </w:pPr>
            <w:r>
              <w:t>Datum</w:t>
            </w:r>
            <w:r w:rsidR="00740F5E">
              <w:t xml:space="preserve"> för beslutet</w:t>
            </w:r>
          </w:p>
          <w:p w14:paraId="605C2018" w14:textId="77777777" w:rsidR="0067648B" w:rsidRPr="005C56DC" w:rsidRDefault="0067648B" w:rsidP="003D6490">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7648B" w14:paraId="7028D212" w14:textId="77777777" w:rsidTr="0067648B">
        <w:tc>
          <w:tcPr>
            <w:tcW w:w="8494" w:type="dxa"/>
          </w:tcPr>
          <w:p w14:paraId="33C020A7" w14:textId="767AFDD8" w:rsidR="0067648B" w:rsidRDefault="0067648B" w:rsidP="003D6490">
            <w:pPr>
              <w:pStyle w:val="Hjlptext"/>
            </w:pPr>
            <w:r>
              <w:t>Namn</w:t>
            </w:r>
            <w:r w:rsidR="00740F5E">
              <w:t xml:space="preserve"> på föredragande</w:t>
            </w:r>
          </w:p>
          <w:p w14:paraId="6CB17D82" w14:textId="77777777" w:rsidR="0067648B" w:rsidRDefault="0067648B" w:rsidP="003D6490">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8201875" w14:textId="230F4B8A" w:rsidR="00B76CC7" w:rsidRDefault="007B7CC4" w:rsidP="007B7CC4">
      <w:pPr>
        <w:pStyle w:val="Rubrik2"/>
      </w:pPr>
      <w:r>
        <w:t>Överklagandehänvisning</w:t>
      </w:r>
    </w:p>
    <w:tbl>
      <w:tblPr>
        <w:tblStyle w:val="Tabellrutntljust"/>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484"/>
      </w:tblGrid>
      <w:tr w:rsidR="007B7CC4" w14:paraId="277A2885" w14:textId="77777777" w:rsidTr="007B7CC4">
        <w:trPr>
          <w:trHeight w:val="1015"/>
        </w:trPr>
        <w:tc>
          <w:tcPr>
            <w:tcW w:w="8494" w:type="dxa"/>
          </w:tcPr>
          <w:p w14:paraId="11B7AF0A" w14:textId="77777777" w:rsidR="007B7CC4" w:rsidRDefault="007B7CC4" w:rsidP="007B7CC4">
            <w:pPr>
              <w:spacing w:before="120"/>
            </w:pPr>
            <w:r>
              <w:t>Om du inte är nöjd med detta beslut kan du överklaga det hos Skolväsendets överklagande-nämnd.</w:t>
            </w:r>
          </w:p>
          <w:p w14:paraId="4EC2DF49" w14:textId="77777777" w:rsidR="007B7CC4" w:rsidRDefault="007B7CC4" w:rsidP="007B7CC4">
            <w:r>
              <w:t>I överklagandet ska du ange vilken förändring du vill ha. Det är också bra att du anger varför du vill att beslutet ska ändras.</w:t>
            </w:r>
          </w:p>
          <w:p w14:paraId="24FCC664" w14:textId="77777777" w:rsidR="007B7CC4" w:rsidRDefault="007B7CC4" w:rsidP="007B7CC4">
            <w:r>
              <w:t>Överklagandet ska vara ställt till (hemkommunen).</w:t>
            </w:r>
          </w:p>
          <w:p w14:paraId="1053C020" w14:textId="77777777" w:rsidR="007B7CC4" w:rsidRDefault="007B7CC4" w:rsidP="007B7CC4">
            <w:r>
              <w:t>Överklagandet måste ha kommit in till (hemkommunen) inom tre veckor från den dag du fick beskedet, annars kan ditt överklagande inte räknas.</w:t>
            </w:r>
          </w:p>
          <w:p w14:paraId="77FE3E46" w14:textId="77777777" w:rsidR="007B7CC4" w:rsidRDefault="007B7CC4" w:rsidP="007B7CC4">
            <w:r>
              <w:t>Om du har överklagat i rätt tid kommer ditt överklagande att skickas vidare från (hemkommun) till Skolväsendets överklagandenämnd tillsammans med kopia av det överklagade beslutet, de handlingar som legat till grund för beslutet samt ett yttrande från (hemkommunen) över ditt överklagande.</w:t>
            </w:r>
          </w:p>
          <w:p w14:paraId="7A0EDE7C" w14:textId="6FA7FB8A" w:rsidR="007B7CC4" w:rsidRDefault="007B7CC4" w:rsidP="007B7CC4">
            <w:pPr>
              <w:spacing w:after="120"/>
            </w:pPr>
            <w:r>
              <w:t>Det finns också en möjlighet att (hemkommunen) ändrar beslutet som du vill ha det. I så fall får du meddelande om detta och överklagandet går då inte vidare till Skolväsendets överklagandenämnd.</w:t>
            </w:r>
          </w:p>
        </w:tc>
      </w:tr>
    </w:tbl>
    <w:p w14:paraId="310E3237" w14:textId="661BF207" w:rsidR="007B7CC4" w:rsidRPr="007B7CC4" w:rsidRDefault="007B7CC4" w:rsidP="007B7CC4"/>
    <w:sectPr w:rsidR="007B7CC4" w:rsidRPr="007B7CC4" w:rsidSect="00127CE7">
      <w:headerReference w:type="default" r:id="rId8"/>
      <w:footerReference w:type="default" r:id="rId9"/>
      <w:pgSz w:w="11906" w:h="16838"/>
      <w:pgMar w:top="1134" w:right="1701" w:bottom="1418"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6E16D" w14:textId="77777777" w:rsidR="00C25043" w:rsidRDefault="00C25043" w:rsidP="00127CE7">
      <w:pPr>
        <w:spacing w:after="0" w:line="240" w:lineRule="auto"/>
      </w:pPr>
      <w:r>
        <w:separator/>
      </w:r>
    </w:p>
  </w:endnote>
  <w:endnote w:type="continuationSeparator" w:id="0">
    <w:p w14:paraId="32AA48DB" w14:textId="77777777" w:rsidR="00C25043" w:rsidRDefault="00C25043" w:rsidP="0012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C93F" w14:textId="3677415C" w:rsidR="00127CE7" w:rsidRPr="00127CE7" w:rsidRDefault="00127CE7" w:rsidP="00127CE7">
    <w:pPr>
      <w:pStyle w:val="Sidfot"/>
      <w:jc w:val="right"/>
    </w:pPr>
    <w:r w:rsidRPr="00127CE7">
      <w:fldChar w:fldCharType="begin"/>
    </w:r>
    <w:r w:rsidRPr="00127CE7">
      <w:instrText>PAGE  \* Arabic  \* MERGEFORMAT</w:instrText>
    </w:r>
    <w:r w:rsidRPr="00127CE7">
      <w:fldChar w:fldCharType="separate"/>
    </w:r>
    <w:r w:rsidRPr="00127CE7">
      <w:t>1</w:t>
    </w:r>
    <w:r w:rsidRPr="00127CE7">
      <w:fldChar w:fldCharType="end"/>
    </w:r>
    <w:r w:rsidRPr="00127CE7">
      <w:t>/</w:t>
    </w:r>
    <w:fldSimple w:instr="NUMPAGES  \* Arabic  \* MERGEFORMAT">
      <w:r w:rsidRPr="00127CE7">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44453" w14:textId="77777777" w:rsidR="00C25043" w:rsidRDefault="00C25043" w:rsidP="00127CE7">
      <w:pPr>
        <w:spacing w:after="0" w:line="240" w:lineRule="auto"/>
      </w:pPr>
      <w:r>
        <w:separator/>
      </w:r>
    </w:p>
  </w:footnote>
  <w:footnote w:type="continuationSeparator" w:id="0">
    <w:p w14:paraId="12C89430" w14:textId="77777777" w:rsidR="00C25043" w:rsidRDefault="00C25043" w:rsidP="0012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9379" w14:textId="77777777" w:rsidR="00127CE7" w:rsidRDefault="00127CE7" w:rsidP="00127CE7">
    <w:pPr>
      <w:pStyle w:val="Sidhuvud"/>
      <w:spacing w:after="12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ocumentProtection w:edit="forms" w:enforcement="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88"/>
    <w:rsid w:val="00027C86"/>
    <w:rsid w:val="000B6695"/>
    <w:rsid w:val="000D5EF1"/>
    <w:rsid w:val="00127CE7"/>
    <w:rsid w:val="001838D2"/>
    <w:rsid w:val="00197739"/>
    <w:rsid w:val="001C0572"/>
    <w:rsid w:val="001E6FE2"/>
    <w:rsid w:val="001F7754"/>
    <w:rsid w:val="00245CFD"/>
    <w:rsid w:val="00283D5B"/>
    <w:rsid w:val="002C2B42"/>
    <w:rsid w:val="002F0F83"/>
    <w:rsid w:val="00332AC4"/>
    <w:rsid w:val="00366502"/>
    <w:rsid w:val="00377D8C"/>
    <w:rsid w:val="0038791C"/>
    <w:rsid w:val="003A01D8"/>
    <w:rsid w:val="003B155A"/>
    <w:rsid w:val="003B5A98"/>
    <w:rsid w:val="003C08AC"/>
    <w:rsid w:val="00410073"/>
    <w:rsid w:val="0053382F"/>
    <w:rsid w:val="00561233"/>
    <w:rsid w:val="005C300D"/>
    <w:rsid w:val="0067648B"/>
    <w:rsid w:val="0073545E"/>
    <w:rsid w:val="00740F5E"/>
    <w:rsid w:val="0076422B"/>
    <w:rsid w:val="0078203D"/>
    <w:rsid w:val="007B7CC4"/>
    <w:rsid w:val="007E2021"/>
    <w:rsid w:val="007F6092"/>
    <w:rsid w:val="00824088"/>
    <w:rsid w:val="008D65E8"/>
    <w:rsid w:val="00914165"/>
    <w:rsid w:val="009932E2"/>
    <w:rsid w:val="009B07A5"/>
    <w:rsid w:val="009E533A"/>
    <w:rsid w:val="00A37553"/>
    <w:rsid w:val="00AA42F1"/>
    <w:rsid w:val="00B275C7"/>
    <w:rsid w:val="00B76CC7"/>
    <w:rsid w:val="00B90554"/>
    <w:rsid w:val="00BF7A43"/>
    <w:rsid w:val="00C134AD"/>
    <w:rsid w:val="00C17B12"/>
    <w:rsid w:val="00C25043"/>
    <w:rsid w:val="00CB1ACC"/>
    <w:rsid w:val="00D10DD8"/>
    <w:rsid w:val="00D23F51"/>
    <w:rsid w:val="00D8723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F84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CC4"/>
  </w:style>
  <w:style w:type="paragraph" w:styleId="Rubrik1">
    <w:name w:val="heading 1"/>
    <w:basedOn w:val="Normal"/>
    <w:next w:val="Normal"/>
    <w:link w:val="Rubrik1Char"/>
    <w:uiPriority w:val="9"/>
    <w:qFormat/>
    <w:rsid w:val="00BF7A43"/>
    <w:pPr>
      <w:keepNext/>
      <w:keepLines/>
      <w:spacing w:before="480"/>
      <w:outlineLvl w:val="0"/>
    </w:pPr>
    <w:rPr>
      <w:rFonts w:ascii="Georgia" w:eastAsiaTheme="majorEastAsia" w:hAnsi="Georgia" w:cstheme="majorBidi"/>
      <w:sz w:val="36"/>
      <w:szCs w:val="32"/>
    </w:rPr>
  </w:style>
  <w:style w:type="paragraph" w:styleId="Rubrik2">
    <w:name w:val="heading 2"/>
    <w:basedOn w:val="Normal"/>
    <w:next w:val="Normal"/>
    <w:link w:val="Rubrik2Char"/>
    <w:uiPriority w:val="9"/>
    <w:qFormat/>
    <w:rsid w:val="00127CE7"/>
    <w:pPr>
      <w:keepNext/>
      <w:keepLines/>
      <w:spacing w:before="280" w:after="120"/>
      <w:outlineLvl w:val="1"/>
    </w:pPr>
    <w:rPr>
      <w:rFonts w:eastAsiaTheme="majorEastAsia" w:cstheme="majorBidi"/>
      <w:b/>
      <w:sz w:val="22"/>
      <w:szCs w:val="22"/>
    </w:rPr>
  </w:style>
  <w:style w:type="paragraph" w:styleId="Rubrik3">
    <w:name w:val="heading 3"/>
    <w:basedOn w:val="Normal"/>
    <w:next w:val="Normal"/>
    <w:link w:val="Rubrik3Char"/>
    <w:uiPriority w:val="9"/>
    <w:qFormat/>
    <w:rsid w:val="001F7754"/>
    <w:pPr>
      <w:keepNext/>
      <w:keepLines/>
      <w:spacing w:before="240" w:after="40"/>
      <w:outlineLvl w:val="2"/>
    </w:pPr>
    <w:rPr>
      <w:rFonts w:eastAsiaTheme="majorEastAsia" w:cstheme="majorBidi"/>
      <w:sz w:val="22"/>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7A43"/>
    <w:rPr>
      <w:rFonts w:ascii="Georgia" w:eastAsiaTheme="majorEastAsia" w:hAnsi="Georgia" w:cstheme="majorBidi"/>
      <w:sz w:val="36"/>
      <w:szCs w:val="32"/>
    </w:rPr>
  </w:style>
  <w:style w:type="character" w:customStyle="1" w:styleId="Rubrik2Char">
    <w:name w:val="Rubrik 2 Char"/>
    <w:basedOn w:val="Standardstycketeckensnitt"/>
    <w:link w:val="Rubrik2"/>
    <w:uiPriority w:val="9"/>
    <w:rsid w:val="00127CE7"/>
    <w:rPr>
      <w:rFonts w:eastAsiaTheme="majorEastAsia" w:cstheme="majorBidi"/>
      <w:b/>
      <w:sz w:val="22"/>
      <w:szCs w:val="22"/>
    </w:rPr>
  </w:style>
  <w:style w:type="character" w:customStyle="1" w:styleId="Rubrik3Char">
    <w:name w:val="Rubrik 3 Char"/>
    <w:basedOn w:val="Standardstycketeckensnitt"/>
    <w:link w:val="Rubrik3"/>
    <w:uiPriority w:val="9"/>
    <w:rsid w:val="001F7754"/>
    <w:rPr>
      <w:rFonts w:eastAsiaTheme="majorEastAsia" w:cstheme="majorBidi"/>
      <w:sz w:val="22"/>
      <w:szCs w:val="24"/>
    </w:rPr>
  </w:style>
  <w:style w:type="character" w:styleId="Hyperlnk">
    <w:name w:val="Hyperlink"/>
    <w:basedOn w:val="Standardstycketeckensnitt"/>
    <w:uiPriority w:val="99"/>
    <w:unhideWhenUsed/>
    <w:rsid w:val="00BF7A43"/>
    <w:rPr>
      <w:color w:val="0563C1" w:themeColor="hyperlink"/>
      <w:u w:val="single"/>
    </w:rPr>
  </w:style>
  <w:style w:type="character" w:styleId="Olstomnmnande">
    <w:name w:val="Unresolved Mention"/>
    <w:basedOn w:val="Standardstycketeckensnitt"/>
    <w:uiPriority w:val="99"/>
    <w:semiHidden/>
    <w:unhideWhenUsed/>
    <w:rsid w:val="00BF7A43"/>
    <w:rPr>
      <w:color w:val="605E5C"/>
      <w:shd w:val="clear" w:color="auto" w:fill="E1DFDD"/>
    </w:rPr>
  </w:style>
  <w:style w:type="table" w:styleId="Tabellrutnt">
    <w:name w:val="Table Grid"/>
    <w:basedOn w:val="Normaltabell"/>
    <w:uiPriority w:val="39"/>
    <w:rsid w:val="00BF7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jlptext">
    <w:name w:val="Hjälptext"/>
    <w:basedOn w:val="Normal"/>
    <w:next w:val="Formulrtext"/>
    <w:qFormat/>
    <w:rsid w:val="00127CE7"/>
    <w:pPr>
      <w:spacing w:before="80" w:after="80" w:line="240" w:lineRule="auto"/>
    </w:pPr>
    <w:rPr>
      <w:sz w:val="16"/>
    </w:rPr>
  </w:style>
  <w:style w:type="paragraph" w:customStyle="1" w:styleId="Formulrtext">
    <w:name w:val="Formulärtext"/>
    <w:basedOn w:val="Hjlptext"/>
    <w:qFormat/>
    <w:rsid w:val="00127CE7"/>
    <w:pPr>
      <w:spacing w:after="120"/>
    </w:pPr>
    <w:rPr>
      <w:sz w:val="20"/>
    </w:rPr>
  </w:style>
  <w:style w:type="paragraph" w:styleId="Sidhuvud">
    <w:name w:val="header"/>
    <w:basedOn w:val="Normal"/>
    <w:link w:val="SidhuvudChar"/>
    <w:uiPriority w:val="99"/>
    <w:unhideWhenUsed/>
    <w:rsid w:val="00127CE7"/>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127CE7"/>
  </w:style>
  <w:style w:type="paragraph" w:styleId="Sidfot">
    <w:name w:val="footer"/>
    <w:basedOn w:val="Normal"/>
    <w:link w:val="SidfotChar"/>
    <w:uiPriority w:val="99"/>
    <w:unhideWhenUsed/>
    <w:rsid w:val="00127CE7"/>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127CE7"/>
  </w:style>
  <w:style w:type="table" w:styleId="Tabellrutntljust">
    <w:name w:val="Grid Table Light"/>
    <w:basedOn w:val="Normaltabell"/>
    <w:uiPriority w:val="40"/>
    <w:rsid w:val="00127C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Kryssruta">
    <w:name w:val="Kryssruta"/>
    <w:basedOn w:val="Normal"/>
    <w:qFormat/>
    <w:rsid w:val="00CB1ACC"/>
    <w:pPr>
      <w:spacing w:before="80" w:after="120" w:line="240" w:lineRule="auto"/>
      <w:ind w:left="340" w:hanging="340"/>
    </w:pPr>
  </w:style>
  <w:style w:type="character" w:styleId="AnvndHyperlnk">
    <w:name w:val="FollowedHyperlink"/>
    <w:basedOn w:val="Standardstycketeckensnitt"/>
    <w:uiPriority w:val="99"/>
    <w:semiHidden/>
    <w:unhideWhenUsed/>
    <w:rsid w:val="007E20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93A47-7FBF-402B-8DB3-58BFC1DA6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Målgruppstillhörighet.dotx</Template>
  <TotalTime>285</TotalTime>
  <Pages>2</Pages>
  <Words>286</Words>
  <Characters>1516</Characters>
  <DocSecurity>0</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2022-11-01T07:45:00Z</dcterms:created>
  <dcterms:modified xsi:type="dcterms:W3CDTF">2023-10-11T12:12:00Z</dcterms:modified>
</cp:coreProperties>
</file>