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4018" w14:textId="629D6CCE" w:rsidR="00BF7A43" w:rsidRDefault="00127CE7" w:rsidP="00127CE7">
      <w:pPr>
        <w:spacing w:before="240" w:after="40"/>
        <w:jc w:val="right"/>
      </w:pPr>
      <w:r>
        <w:rPr>
          <w:noProof/>
        </w:rPr>
        <w:drawing>
          <wp:anchor distT="0" distB="0" distL="114300" distR="114300" simplePos="0" relativeHeight="251658240" behindDoc="1" locked="0" layoutInCell="1" allowOverlap="1" wp14:anchorId="741CFCEB" wp14:editId="782972EA">
            <wp:simplePos x="0" y="0"/>
            <wp:positionH relativeFrom="column">
              <wp:posOffset>-669290</wp:posOffset>
            </wp:positionH>
            <wp:positionV relativeFrom="paragraph">
              <wp:posOffset>-438975</wp:posOffset>
            </wp:positionV>
            <wp:extent cx="2166198" cy="554547"/>
            <wp:effectExtent l="0" t="0" r="5715" b="0"/>
            <wp:wrapNone/>
            <wp:docPr id="1" name="Bildobjekt 1" descr="Logotyp för Gymnasieantagningen Storstockho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Logotyp för Gymnasieantagningen Storstockholm."/>
                    <pic:cNvPicPr/>
                  </pic:nvPicPr>
                  <pic:blipFill>
                    <a:blip r:embed="rId7">
                      <a:extLst>
                        <a:ext uri="{28A0092B-C50C-407E-A947-70E740481C1C}">
                          <a14:useLocalDpi xmlns:a14="http://schemas.microsoft.com/office/drawing/2010/main" val="0"/>
                        </a:ext>
                      </a:extLst>
                    </a:blip>
                    <a:stretch>
                      <a:fillRect/>
                    </a:stretch>
                  </pic:blipFill>
                  <pic:spPr>
                    <a:xfrm>
                      <a:off x="0" y="0"/>
                      <a:ext cx="2166198" cy="554547"/>
                    </a:xfrm>
                    <a:prstGeom prst="rect">
                      <a:avLst/>
                    </a:prstGeom>
                  </pic:spPr>
                </pic:pic>
              </a:graphicData>
            </a:graphic>
            <wp14:sizeRelH relativeFrom="margin">
              <wp14:pctWidth>0</wp14:pctWidth>
            </wp14:sizeRelH>
            <wp14:sizeRelV relativeFrom="margin">
              <wp14:pctHeight>0</wp14:pctHeight>
            </wp14:sizeRelV>
          </wp:anchor>
        </w:drawing>
      </w:r>
      <w:r w:rsidR="00BF7A43">
        <w:t>Gäller för antagningsåret 20</w:t>
      </w:r>
      <w:r w:rsidR="00BF7A43">
        <w:fldChar w:fldCharType="begin">
          <w:ffData>
            <w:name w:val="Text1"/>
            <w:enabled/>
            <w:calcOnExit w:val="0"/>
            <w:textInput/>
          </w:ffData>
        </w:fldChar>
      </w:r>
      <w:bookmarkStart w:id="0" w:name="Text1"/>
      <w:r w:rsidR="00BF7A43">
        <w:instrText xml:space="preserve"> FORMTEXT </w:instrText>
      </w:r>
      <w:r w:rsidR="00BF7A43">
        <w:fldChar w:fldCharType="separate"/>
      </w:r>
      <w:r w:rsidR="00BF7A43">
        <w:rPr>
          <w:noProof/>
        </w:rPr>
        <w:t> </w:t>
      </w:r>
      <w:r w:rsidR="00BF7A43">
        <w:rPr>
          <w:noProof/>
        </w:rPr>
        <w:t> </w:t>
      </w:r>
      <w:r w:rsidR="00BF7A43">
        <w:rPr>
          <w:noProof/>
        </w:rPr>
        <w:t> </w:t>
      </w:r>
      <w:r w:rsidR="00BF7A43">
        <w:rPr>
          <w:noProof/>
        </w:rPr>
        <w:t> </w:t>
      </w:r>
      <w:r w:rsidR="00BF7A43">
        <w:rPr>
          <w:noProof/>
        </w:rPr>
        <w:t> </w:t>
      </w:r>
      <w:r w:rsidR="00BF7A43">
        <w:fldChar w:fldCharType="end"/>
      </w:r>
      <w:bookmarkEnd w:id="0"/>
    </w:p>
    <w:p w14:paraId="00C5C9B1" w14:textId="65239EF3" w:rsidR="00BF7A43" w:rsidRPr="00BF7A43" w:rsidRDefault="005C5E54" w:rsidP="00BF7A43">
      <w:pPr>
        <w:pStyle w:val="Rubrik1"/>
      </w:pPr>
      <w:r w:rsidRPr="005C5E54">
        <w:t>Antagningsunderlag till språkintroduktion (IMS)</w:t>
      </w:r>
    </w:p>
    <w:p w14:paraId="3EEF3656" w14:textId="7D9CF1D6" w:rsidR="00BF7A43" w:rsidRDefault="00BF7A43" w:rsidP="000A41E2">
      <w:r>
        <w:t xml:space="preserve">Personuppgifter i denna blankett kommer att behandlas i enlighet med dataskyddsförordningen som underlag för antagning till gymnasieskolan. För mer information </w:t>
      </w:r>
      <w:r w:rsidR="000A41E2">
        <w:t xml:space="preserve">om </w:t>
      </w:r>
      <w:r>
        <w:t xml:space="preserve">hur vi hanterar personuppgifter gå in på </w:t>
      </w:r>
      <w:hyperlink r:id="rId8" w:history="1">
        <w:r w:rsidR="000A41E2" w:rsidRPr="000A41E2">
          <w:rPr>
            <w:rStyle w:val="Hyperlnk"/>
          </w:rPr>
          <w:t>gymnasieantagningen.storsthlm.se/om-oss/</w:t>
        </w:r>
      </w:hyperlink>
    </w:p>
    <w:p w14:paraId="2C1A16A0" w14:textId="64BB22CA" w:rsidR="00BF7A43" w:rsidRDefault="00BF7A43" w:rsidP="00BF7A43">
      <w:r>
        <w:t xml:space="preserve">Instruktioner för blanketten finns på vår webb under </w:t>
      </w:r>
      <w:hyperlink r:id="rId9" w:history="1">
        <w:r w:rsidRPr="00BF7A43">
          <w:rPr>
            <w:rStyle w:val="Hyperlnk"/>
          </w:rPr>
          <w:t>Personal – Ansökan &amp; antagning – Antagningsunderlag</w:t>
        </w:r>
      </w:hyperlink>
    </w:p>
    <w:p w14:paraId="45C433ED" w14:textId="5D949D6D" w:rsidR="00BF7A43" w:rsidRDefault="00BF7A43" w:rsidP="00127CE7">
      <w:pPr>
        <w:pStyle w:val="Rubrik2"/>
      </w:pPr>
      <w:r w:rsidRPr="00BF7A43">
        <w:t xml:space="preserve">Elevens </w:t>
      </w:r>
      <w:r w:rsidRPr="00127CE7">
        <w:t>personuppgifter</w:t>
      </w:r>
    </w:p>
    <w:tbl>
      <w:tblPr>
        <w:tblStyle w:val="Tabellrutntljust"/>
        <w:tblW w:w="0" w:type="auto"/>
        <w:tblLook w:val="04A0" w:firstRow="1" w:lastRow="0" w:firstColumn="1" w:lastColumn="0" w:noHBand="0" w:noVBand="1"/>
      </w:tblPr>
      <w:tblGrid>
        <w:gridCol w:w="4247"/>
        <w:gridCol w:w="4247"/>
      </w:tblGrid>
      <w:tr w:rsidR="00BF7A43" w14:paraId="670316DD" w14:textId="77777777" w:rsidTr="00127CE7">
        <w:tc>
          <w:tcPr>
            <w:tcW w:w="4247" w:type="dxa"/>
          </w:tcPr>
          <w:p w14:paraId="37DFE32D" w14:textId="77777777" w:rsidR="00BF7A43" w:rsidRDefault="00BF7A43" w:rsidP="00127CE7">
            <w:pPr>
              <w:pStyle w:val="Hjlptext"/>
            </w:pPr>
            <w:r w:rsidRPr="00127CE7">
              <w:t>Förnamn</w:t>
            </w:r>
          </w:p>
          <w:p w14:paraId="5C8FF6B5" w14:textId="3954009F" w:rsidR="00BF7A43" w:rsidRPr="00127CE7" w:rsidRDefault="00BF7A43" w:rsidP="00127CE7">
            <w:pPr>
              <w:pStyle w:val="Formulrtext"/>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4247" w:type="dxa"/>
          </w:tcPr>
          <w:p w14:paraId="512A44D7" w14:textId="77777777" w:rsidR="00BF7A43" w:rsidRDefault="00BF7A43" w:rsidP="00127CE7">
            <w:pPr>
              <w:pStyle w:val="Hjlptext"/>
            </w:pPr>
            <w:r>
              <w:t>Efternamn</w:t>
            </w:r>
          </w:p>
          <w:p w14:paraId="19F855DF" w14:textId="0E23F8E2" w:rsidR="00BF7A43" w:rsidRPr="00BF7A43" w:rsidRDefault="00BF7A43" w:rsidP="00127CE7">
            <w:pPr>
              <w:pStyle w:val="Formulrtext"/>
            </w:pP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BF7A43" w14:paraId="25DEA062" w14:textId="77777777" w:rsidTr="00127CE7">
        <w:tc>
          <w:tcPr>
            <w:tcW w:w="4247" w:type="dxa"/>
          </w:tcPr>
          <w:p w14:paraId="373DF0BD" w14:textId="77777777" w:rsidR="00BF7A43" w:rsidRDefault="00BF7A43" w:rsidP="00127CE7">
            <w:pPr>
              <w:pStyle w:val="Hjlptext"/>
            </w:pPr>
            <w:r w:rsidRPr="00BF7A43">
              <w:t>Personnummer/TF-nummer</w:t>
            </w:r>
          </w:p>
          <w:p w14:paraId="7C9107BB" w14:textId="1651DDA8" w:rsidR="00BF7A43" w:rsidRPr="00127CE7"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259D5A8" w14:textId="77777777" w:rsidR="00BF7A43" w:rsidRDefault="00BF7A43" w:rsidP="00127CE7">
            <w:pPr>
              <w:pStyle w:val="Hjlptext"/>
            </w:pPr>
            <w:r w:rsidRPr="00BF7A43">
              <w:t>Telefonnummer</w:t>
            </w:r>
          </w:p>
          <w:p w14:paraId="62E27CE7" w14:textId="5DB12C6D"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073B0BDA" w14:textId="77777777" w:rsidTr="00127CE7">
        <w:tc>
          <w:tcPr>
            <w:tcW w:w="4247" w:type="dxa"/>
          </w:tcPr>
          <w:p w14:paraId="2AAE6B54" w14:textId="77777777" w:rsidR="00BF7A43" w:rsidRDefault="00BF7A43" w:rsidP="00127CE7">
            <w:pPr>
              <w:pStyle w:val="Hjlptext"/>
            </w:pPr>
            <w:r w:rsidRPr="00127CE7">
              <w:t>Avlämnande</w:t>
            </w:r>
            <w:r w:rsidRPr="00BF7A43">
              <w:t xml:space="preserve"> skola</w:t>
            </w:r>
          </w:p>
          <w:p w14:paraId="68BB89BE" w14:textId="7BB6F20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0402B825" w14:textId="77777777" w:rsidR="00BF7A43" w:rsidRDefault="00BF7A43" w:rsidP="00127CE7">
            <w:pPr>
              <w:pStyle w:val="Hjlptext"/>
            </w:pPr>
            <w:r>
              <w:t>Klass</w:t>
            </w:r>
          </w:p>
          <w:p w14:paraId="7DA03C6D" w14:textId="34702BB8"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3AE91520" w14:textId="77777777" w:rsidTr="00127CE7">
        <w:tc>
          <w:tcPr>
            <w:tcW w:w="8494" w:type="dxa"/>
            <w:gridSpan w:val="2"/>
          </w:tcPr>
          <w:p w14:paraId="6A194904" w14:textId="77777777" w:rsidR="00BF7A43" w:rsidRDefault="00BF7A43" w:rsidP="00127CE7">
            <w:pPr>
              <w:pStyle w:val="Hjlptext"/>
            </w:pPr>
            <w:r>
              <w:t>Mejladress</w:t>
            </w:r>
          </w:p>
          <w:p w14:paraId="2D97FD9C" w14:textId="797B692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0361E3B" w14:textId="77777777" w:rsidTr="00127CE7">
        <w:tc>
          <w:tcPr>
            <w:tcW w:w="4247" w:type="dxa"/>
          </w:tcPr>
          <w:p w14:paraId="6857193D" w14:textId="68B779E3" w:rsidR="00BF7A43" w:rsidRDefault="00BF7A43" w:rsidP="00127CE7">
            <w:pPr>
              <w:pStyle w:val="Hjlptext"/>
            </w:pPr>
            <w:r w:rsidRPr="00BF7A43">
              <w:t>Vårdnadshavare</w:t>
            </w:r>
          </w:p>
          <w:p w14:paraId="1ADC4318" w14:textId="7070168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171CD299" w14:textId="0803AC03" w:rsidR="00BF7A43" w:rsidRDefault="00BF7A43" w:rsidP="00127CE7">
            <w:pPr>
              <w:pStyle w:val="Hjlptext"/>
            </w:pPr>
            <w:r w:rsidRPr="00BF7A43">
              <w:t>Telefonnummer (Vårdnadshavare)</w:t>
            </w:r>
          </w:p>
          <w:p w14:paraId="0F06BABA" w14:textId="47C7E8CF"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0F0D262" w14:textId="77777777" w:rsidTr="00127CE7">
        <w:tc>
          <w:tcPr>
            <w:tcW w:w="8494" w:type="dxa"/>
            <w:gridSpan w:val="2"/>
          </w:tcPr>
          <w:p w14:paraId="1AC2237C" w14:textId="77777777" w:rsidR="00BF7A43" w:rsidRDefault="00BF7A43" w:rsidP="00127CE7">
            <w:pPr>
              <w:pStyle w:val="Hjlptext"/>
            </w:pPr>
            <w:r>
              <w:t>Mejladress (Vårdnadshavare)</w:t>
            </w:r>
          </w:p>
          <w:p w14:paraId="369DDB3F" w14:textId="24D803A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685476" w14:textId="26BE5496" w:rsidR="00BF7A43" w:rsidRDefault="00BF7A43" w:rsidP="00127CE7">
      <w:pPr>
        <w:pStyle w:val="Rubrik2"/>
      </w:pPr>
      <w:r>
        <w:t>Skolans kontaktuppgifter</w:t>
      </w:r>
    </w:p>
    <w:tbl>
      <w:tblPr>
        <w:tblStyle w:val="Tabellrutntljust"/>
        <w:tblW w:w="0" w:type="auto"/>
        <w:tblLook w:val="04A0" w:firstRow="1" w:lastRow="0" w:firstColumn="1" w:lastColumn="0" w:noHBand="0" w:noVBand="1"/>
      </w:tblPr>
      <w:tblGrid>
        <w:gridCol w:w="4247"/>
        <w:gridCol w:w="4247"/>
      </w:tblGrid>
      <w:tr w:rsidR="00BF7A43" w14:paraId="7EE90E70" w14:textId="77777777" w:rsidTr="00127CE7">
        <w:tc>
          <w:tcPr>
            <w:tcW w:w="4247" w:type="dxa"/>
          </w:tcPr>
          <w:p w14:paraId="4EA79FE6" w14:textId="501B7E18" w:rsidR="00BF7A43" w:rsidRDefault="00BF7A43" w:rsidP="00127CE7">
            <w:pPr>
              <w:pStyle w:val="Hjlptext"/>
            </w:pPr>
            <w:r w:rsidRPr="00BF7A43">
              <w:t>Studie- och yrkesvägledare</w:t>
            </w:r>
          </w:p>
          <w:p w14:paraId="0FAE1632"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24963543" w14:textId="4102064A" w:rsidR="00BF7A43" w:rsidRDefault="00BF7A43" w:rsidP="00127CE7">
            <w:pPr>
              <w:pStyle w:val="Hjlptext"/>
            </w:pPr>
            <w:r w:rsidRPr="00BF7A43">
              <w:t>Telefonnummer (Studie- och yrkesvägledare)</w:t>
            </w:r>
          </w:p>
          <w:p w14:paraId="31860E8D" w14:textId="77777777" w:rsidR="00BF7A43" w:rsidRPr="00BF7A43" w:rsidRDefault="00BF7A43" w:rsidP="00127CE7">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83C8BE2" w14:textId="77777777" w:rsidTr="00127CE7">
        <w:tc>
          <w:tcPr>
            <w:tcW w:w="8494" w:type="dxa"/>
            <w:gridSpan w:val="2"/>
          </w:tcPr>
          <w:p w14:paraId="410E6909" w14:textId="264A1BA5" w:rsidR="00BF7A43" w:rsidRDefault="00BF7A43" w:rsidP="00127CE7">
            <w:pPr>
              <w:pStyle w:val="Hjlptext"/>
            </w:pPr>
            <w:r>
              <w:t>Mejladress</w:t>
            </w:r>
            <w:r w:rsidR="00B275C7">
              <w:t xml:space="preserve"> </w:t>
            </w:r>
            <w:r w:rsidR="00B275C7" w:rsidRPr="00B275C7">
              <w:t>(Studie- och yrkesvägledare)</w:t>
            </w:r>
          </w:p>
          <w:p w14:paraId="60E04ED1"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1D14FFA" w14:textId="77777777" w:rsidTr="00127CE7">
        <w:tc>
          <w:tcPr>
            <w:tcW w:w="4247" w:type="dxa"/>
          </w:tcPr>
          <w:p w14:paraId="65CF1C6A" w14:textId="24956934" w:rsidR="00BF7A43" w:rsidRDefault="00B275C7" w:rsidP="00127CE7">
            <w:pPr>
              <w:pStyle w:val="Hjlptext"/>
            </w:pPr>
            <w:r>
              <w:t>Specialpedagog</w:t>
            </w:r>
          </w:p>
          <w:p w14:paraId="5581FB01"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872FCC" w14:textId="5F06E72D" w:rsidR="00BF7A43" w:rsidRDefault="00BF7A43" w:rsidP="00127CE7">
            <w:pPr>
              <w:pStyle w:val="Hjlptext"/>
            </w:pPr>
            <w:r w:rsidRPr="00BF7A43">
              <w:t>Telefonnummer (</w:t>
            </w:r>
            <w:r w:rsidR="00B275C7">
              <w:t>Specialpedagog</w:t>
            </w:r>
            <w:r w:rsidRPr="00BF7A43">
              <w:t>)</w:t>
            </w:r>
          </w:p>
          <w:p w14:paraId="3B41AE87" w14:textId="2F4E7C6F" w:rsidR="00BF7A43" w:rsidRDefault="00127CE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724F8FCD" w14:textId="77777777" w:rsidTr="00127CE7">
        <w:tc>
          <w:tcPr>
            <w:tcW w:w="8494" w:type="dxa"/>
            <w:gridSpan w:val="2"/>
          </w:tcPr>
          <w:p w14:paraId="35F608FB" w14:textId="2B44DE9B" w:rsidR="00BF7A43" w:rsidRDefault="00BF7A43" w:rsidP="00127CE7">
            <w:pPr>
              <w:pStyle w:val="Hjlptext"/>
            </w:pPr>
            <w:r>
              <w:t>Mejladress (</w:t>
            </w:r>
            <w:r w:rsidR="00B275C7">
              <w:t>Specialpedagog</w:t>
            </w:r>
            <w:r>
              <w:t>)</w:t>
            </w:r>
          </w:p>
          <w:p w14:paraId="3AC352E3"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4DDAFDC6" w14:textId="77777777" w:rsidTr="00127CE7">
        <w:tc>
          <w:tcPr>
            <w:tcW w:w="4247" w:type="dxa"/>
          </w:tcPr>
          <w:p w14:paraId="2E728C00" w14:textId="6AEB0CCF" w:rsidR="00B275C7" w:rsidRDefault="00B275C7" w:rsidP="00127CE7">
            <w:pPr>
              <w:pStyle w:val="Hjlptext"/>
            </w:pPr>
            <w:r>
              <w:t>Mentor</w:t>
            </w:r>
          </w:p>
          <w:p w14:paraId="7B71A307"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51884B3D" w14:textId="467C9652" w:rsidR="00B275C7" w:rsidRDefault="00B275C7" w:rsidP="00127CE7">
            <w:pPr>
              <w:pStyle w:val="Hjlptext"/>
            </w:pPr>
            <w:r w:rsidRPr="00BF7A43">
              <w:t>Telefonnummer (</w:t>
            </w:r>
            <w:r>
              <w:t>Mentor</w:t>
            </w:r>
            <w:r w:rsidRPr="00BF7A43">
              <w:t>)</w:t>
            </w:r>
          </w:p>
          <w:p w14:paraId="74BB3B33"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2034BEA0" w14:textId="77777777" w:rsidTr="00127CE7">
        <w:tc>
          <w:tcPr>
            <w:tcW w:w="8494" w:type="dxa"/>
            <w:gridSpan w:val="2"/>
          </w:tcPr>
          <w:p w14:paraId="654684A5" w14:textId="403025FB" w:rsidR="00B275C7" w:rsidRDefault="00B275C7" w:rsidP="00127CE7">
            <w:pPr>
              <w:pStyle w:val="Hjlptext"/>
            </w:pPr>
            <w:r>
              <w:t>Mejladress (Mentor)</w:t>
            </w:r>
          </w:p>
          <w:p w14:paraId="5D5BA779"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12EFE71" w14:textId="77777777" w:rsidR="00CB1ACC" w:rsidRDefault="00CB1ACC">
      <w:pPr>
        <w:rPr>
          <w:rFonts w:eastAsiaTheme="majorEastAsia" w:cstheme="majorBidi"/>
          <w:b/>
          <w:sz w:val="22"/>
          <w:szCs w:val="22"/>
        </w:rPr>
      </w:pPr>
      <w:r>
        <w:br w:type="page"/>
      </w:r>
    </w:p>
    <w:p w14:paraId="0C2F4E12" w14:textId="51676B4C" w:rsidR="005C5E54" w:rsidRDefault="005C5E54" w:rsidP="005C5E54">
      <w:pPr>
        <w:pStyle w:val="Rubrik2"/>
      </w:pPr>
      <w:r w:rsidRPr="005C5E54">
        <w:lastRenderedPageBreak/>
        <w:t>Språkprofil för antagning</w:t>
      </w:r>
    </w:p>
    <w:p w14:paraId="359D683C" w14:textId="77777777" w:rsidR="005C5E54" w:rsidRDefault="005C5E54">
      <w:r w:rsidRPr="005C5E54">
        <w:t>Markera rutan där eleven befinner sig i sin språkutveckling (steg) och den beräknade studietakten. Nedan finns en matris ni kan använda som stöd för att fylla i tabellen.</w:t>
      </w:r>
    </w:p>
    <w:tbl>
      <w:tblPr>
        <w:tblStyle w:val="Tabellrutntljust"/>
        <w:tblW w:w="0" w:type="auto"/>
        <w:tblLook w:val="04A0" w:firstRow="1" w:lastRow="0" w:firstColumn="1" w:lastColumn="0" w:noHBand="0" w:noVBand="1"/>
      </w:tblPr>
      <w:tblGrid>
        <w:gridCol w:w="1413"/>
        <w:gridCol w:w="2693"/>
        <w:gridCol w:w="1985"/>
        <w:gridCol w:w="2403"/>
      </w:tblGrid>
      <w:tr w:rsidR="005C5E54" w14:paraId="49FC8217" w14:textId="77777777" w:rsidTr="00360AAD">
        <w:tc>
          <w:tcPr>
            <w:tcW w:w="1413" w:type="dxa"/>
            <w:shd w:val="clear" w:color="auto" w:fill="A5A5A5" w:themeFill="accent3"/>
            <w:tcMar>
              <w:left w:w="57" w:type="dxa"/>
              <w:right w:w="0" w:type="dxa"/>
            </w:tcMar>
          </w:tcPr>
          <w:p w14:paraId="24C68C31" w14:textId="325D15B2" w:rsidR="005C5E54" w:rsidRPr="005C5E54" w:rsidRDefault="005C5E54" w:rsidP="005C5E54">
            <w:pPr>
              <w:pStyle w:val="Formulrtext"/>
              <w:spacing w:after="160"/>
              <w:rPr>
                <w:b/>
                <w:bCs/>
              </w:rPr>
            </w:pPr>
            <w:r w:rsidRPr="005C5E54">
              <w:rPr>
                <w:b/>
                <w:bCs/>
              </w:rPr>
              <w:t>Steg 1 grund</w:t>
            </w:r>
          </w:p>
        </w:tc>
        <w:tc>
          <w:tcPr>
            <w:tcW w:w="2693" w:type="dxa"/>
            <w:shd w:val="clear" w:color="auto" w:fill="C9C9C9" w:themeFill="accent3" w:themeFillTint="99"/>
            <w:tcMar>
              <w:left w:w="57" w:type="dxa"/>
              <w:right w:w="0" w:type="dxa"/>
            </w:tcMar>
          </w:tcPr>
          <w:p w14:paraId="6FFD089E" w14:textId="71854875"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w:t>
            </w:r>
            <w:r w:rsidRPr="005C5E54">
              <w:t>Lugn/anpassad studietakt</w:t>
            </w:r>
          </w:p>
        </w:tc>
        <w:tc>
          <w:tcPr>
            <w:tcW w:w="1985" w:type="dxa"/>
            <w:shd w:val="clear" w:color="auto" w:fill="DBDBDB" w:themeFill="accent3" w:themeFillTint="66"/>
            <w:tcMar>
              <w:left w:w="57" w:type="dxa"/>
              <w:right w:w="0" w:type="dxa"/>
            </w:tcMar>
          </w:tcPr>
          <w:p w14:paraId="594086EA" w14:textId="6E874CCA"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Normal studietakt</w:t>
            </w:r>
          </w:p>
        </w:tc>
        <w:tc>
          <w:tcPr>
            <w:tcW w:w="2403" w:type="dxa"/>
            <w:shd w:val="clear" w:color="auto" w:fill="EDEDED" w:themeFill="accent3" w:themeFillTint="33"/>
            <w:tcMar>
              <w:left w:w="57" w:type="dxa"/>
              <w:right w:w="0" w:type="dxa"/>
            </w:tcMar>
          </w:tcPr>
          <w:p w14:paraId="1B84A00B" w14:textId="16A37D9B"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Avancerad studietakt</w:t>
            </w:r>
          </w:p>
        </w:tc>
      </w:tr>
      <w:tr w:rsidR="005C5E54" w14:paraId="147B5445" w14:textId="77777777" w:rsidTr="00360AAD">
        <w:tc>
          <w:tcPr>
            <w:tcW w:w="1413" w:type="dxa"/>
            <w:shd w:val="clear" w:color="auto" w:fill="A5A5A5" w:themeFill="accent3"/>
            <w:tcMar>
              <w:left w:w="57" w:type="dxa"/>
              <w:right w:w="0" w:type="dxa"/>
            </w:tcMar>
            <w:vAlign w:val="center"/>
          </w:tcPr>
          <w:p w14:paraId="771779C1" w14:textId="72BF62F8" w:rsidR="005C5E54" w:rsidRPr="005C5E54" w:rsidRDefault="005C5E54" w:rsidP="005C5E54">
            <w:pPr>
              <w:pStyle w:val="Formulrtext"/>
              <w:spacing w:after="160"/>
              <w:rPr>
                <w:b/>
                <w:bCs/>
              </w:rPr>
            </w:pPr>
            <w:r w:rsidRPr="005C5E54">
              <w:rPr>
                <w:b/>
                <w:bCs/>
                <w:color w:val="000000"/>
              </w:rPr>
              <w:t>Steg 1</w:t>
            </w:r>
          </w:p>
        </w:tc>
        <w:tc>
          <w:tcPr>
            <w:tcW w:w="2693" w:type="dxa"/>
            <w:shd w:val="clear" w:color="auto" w:fill="C9C9C9" w:themeFill="accent3" w:themeFillTint="99"/>
            <w:tcMar>
              <w:left w:w="57" w:type="dxa"/>
              <w:right w:w="0" w:type="dxa"/>
            </w:tcMar>
          </w:tcPr>
          <w:p w14:paraId="5AA6D34D" w14:textId="2139AB17"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w:t>
            </w:r>
            <w:r w:rsidRPr="005C5E54">
              <w:t>Lugn/anpassad studietakt</w:t>
            </w:r>
          </w:p>
        </w:tc>
        <w:tc>
          <w:tcPr>
            <w:tcW w:w="1985" w:type="dxa"/>
            <w:shd w:val="clear" w:color="auto" w:fill="DBDBDB" w:themeFill="accent3" w:themeFillTint="66"/>
            <w:tcMar>
              <w:left w:w="57" w:type="dxa"/>
              <w:right w:w="0" w:type="dxa"/>
            </w:tcMar>
          </w:tcPr>
          <w:p w14:paraId="4D052A48" w14:textId="5799DE96"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Normal studietakt</w:t>
            </w:r>
          </w:p>
        </w:tc>
        <w:tc>
          <w:tcPr>
            <w:tcW w:w="2403" w:type="dxa"/>
            <w:shd w:val="clear" w:color="auto" w:fill="EDEDED" w:themeFill="accent3" w:themeFillTint="33"/>
            <w:tcMar>
              <w:left w:w="57" w:type="dxa"/>
              <w:right w:w="0" w:type="dxa"/>
            </w:tcMar>
          </w:tcPr>
          <w:p w14:paraId="5A33E8EB" w14:textId="191657FC"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Avancerad studietakt</w:t>
            </w:r>
          </w:p>
        </w:tc>
      </w:tr>
      <w:tr w:rsidR="005C5E54" w14:paraId="1767F42D" w14:textId="77777777" w:rsidTr="00360AAD">
        <w:tc>
          <w:tcPr>
            <w:tcW w:w="1413" w:type="dxa"/>
            <w:shd w:val="clear" w:color="auto" w:fill="A5A5A5" w:themeFill="accent3"/>
            <w:tcMar>
              <w:left w:w="57" w:type="dxa"/>
              <w:right w:w="0" w:type="dxa"/>
            </w:tcMar>
            <w:vAlign w:val="center"/>
          </w:tcPr>
          <w:p w14:paraId="5A5C86D3" w14:textId="3344AAF9" w:rsidR="005C5E54" w:rsidRPr="005C5E54" w:rsidRDefault="005C5E54" w:rsidP="005C5E54">
            <w:pPr>
              <w:pStyle w:val="Formulrtext"/>
              <w:spacing w:after="160"/>
              <w:rPr>
                <w:b/>
                <w:bCs/>
              </w:rPr>
            </w:pPr>
            <w:r w:rsidRPr="005C5E54">
              <w:rPr>
                <w:b/>
                <w:bCs/>
                <w:color w:val="000000"/>
              </w:rPr>
              <w:t>Steg 2</w:t>
            </w:r>
          </w:p>
        </w:tc>
        <w:tc>
          <w:tcPr>
            <w:tcW w:w="2693" w:type="dxa"/>
            <w:shd w:val="clear" w:color="auto" w:fill="C9C9C9" w:themeFill="accent3" w:themeFillTint="99"/>
            <w:tcMar>
              <w:left w:w="57" w:type="dxa"/>
              <w:right w:w="0" w:type="dxa"/>
            </w:tcMar>
          </w:tcPr>
          <w:p w14:paraId="2AAD297D" w14:textId="3C654B20"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w:t>
            </w:r>
            <w:r w:rsidRPr="005C5E54">
              <w:t>Lugn/anpassad studietakt</w:t>
            </w:r>
          </w:p>
        </w:tc>
        <w:tc>
          <w:tcPr>
            <w:tcW w:w="1985" w:type="dxa"/>
            <w:shd w:val="clear" w:color="auto" w:fill="DBDBDB" w:themeFill="accent3" w:themeFillTint="66"/>
            <w:tcMar>
              <w:left w:w="57" w:type="dxa"/>
              <w:right w:w="0" w:type="dxa"/>
            </w:tcMar>
          </w:tcPr>
          <w:p w14:paraId="501D7C46" w14:textId="44FD0E69"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Normal studietakt</w:t>
            </w:r>
          </w:p>
        </w:tc>
        <w:tc>
          <w:tcPr>
            <w:tcW w:w="2403" w:type="dxa"/>
            <w:shd w:val="clear" w:color="auto" w:fill="EDEDED" w:themeFill="accent3" w:themeFillTint="33"/>
            <w:tcMar>
              <w:left w:w="57" w:type="dxa"/>
              <w:right w:w="0" w:type="dxa"/>
            </w:tcMar>
          </w:tcPr>
          <w:p w14:paraId="1635576F" w14:textId="093A2CA0"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Avancerad studietakt</w:t>
            </w:r>
          </w:p>
        </w:tc>
      </w:tr>
      <w:tr w:rsidR="005C5E54" w14:paraId="4FBF1173" w14:textId="77777777" w:rsidTr="00360AAD">
        <w:tc>
          <w:tcPr>
            <w:tcW w:w="1413" w:type="dxa"/>
            <w:shd w:val="clear" w:color="auto" w:fill="A5A5A5" w:themeFill="accent3"/>
            <w:tcMar>
              <w:left w:w="57" w:type="dxa"/>
              <w:right w:w="0" w:type="dxa"/>
            </w:tcMar>
            <w:vAlign w:val="center"/>
          </w:tcPr>
          <w:p w14:paraId="0A0F1454" w14:textId="6C5FD511" w:rsidR="005C5E54" w:rsidRPr="005C5E54" w:rsidRDefault="005C5E54" w:rsidP="005C5E54">
            <w:pPr>
              <w:pStyle w:val="Formulrtext"/>
              <w:spacing w:after="160"/>
              <w:rPr>
                <w:b/>
                <w:bCs/>
              </w:rPr>
            </w:pPr>
            <w:r w:rsidRPr="005C5E54">
              <w:rPr>
                <w:b/>
                <w:bCs/>
                <w:color w:val="000000"/>
              </w:rPr>
              <w:t>Steg 3</w:t>
            </w:r>
          </w:p>
        </w:tc>
        <w:tc>
          <w:tcPr>
            <w:tcW w:w="2693" w:type="dxa"/>
            <w:shd w:val="clear" w:color="auto" w:fill="C9C9C9" w:themeFill="accent3" w:themeFillTint="99"/>
            <w:tcMar>
              <w:left w:w="57" w:type="dxa"/>
              <w:right w:w="0" w:type="dxa"/>
            </w:tcMar>
          </w:tcPr>
          <w:p w14:paraId="7F8B93E8" w14:textId="14FFE631"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w:t>
            </w:r>
            <w:r w:rsidRPr="005C5E54">
              <w:t>Lugn/anpassad studietakt</w:t>
            </w:r>
          </w:p>
        </w:tc>
        <w:tc>
          <w:tcPr>
            <w:tcW w:w="1985" w:type="dxa"/>
            <w:shd w:val="clear" w:color="auto" w:fill="DBDBDB" w:themeFill="accent3" w:themeFillTint="66"/>
            <w:tcMar>
              <w:left w:w="57" w:type="dxa"/>
              <w:right w:w="0" w:type="dxa"/>
            </w:tcMar>
          </w:tcPr>
          <w:p w14:paraId="28B630BB" w14:textId="3B1EBDE4"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Normal studietakt</w:t>
            </w:r>
          </w:p>
        </w:tc>
        <w:tc>
          <w:tcPr>
            <w:tcW w:w="2403" w:type="dxa"/>
            <w:shd w:val="clear" w:color="auto" w:fill="EDEDED" w:themeFill="accent3" w:themeFillTint="33"/>
            <w:tcMar>
              <w:left w:w="57" w:type="dxa"/>
              <w:right w:w="0" w:type="dxa"/>
            </w:tcMar>
          </w:tcPr>
          <w:p w14:paraId="70783CBD" w14:textId="17CEB3F2"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Avancerad studietakt</w:t>
            </w:r>
          </w:p>
        </w:tc>
      </w:tr>
      <w:tr w:rsidR="005C5E54" w14:paraId="6037DF21" w14:textId="77777777" w:rsidTr="00360AAD">
        <w:tc>
          <w:tcPr>
            <w:tcW w:w="1413" w:type="dxa"/>
            <w:shd w:val="clear" w:color="auto" w:fill="A5A5A5" w:themeFill="accent3"/>
            <w:tcMar>
              <w:left w:w="57" w:type="dxa"/>
              <w:right w:w="0" w:type="dxa"/>
            </w:tcMar>
            <w:vAlign w:val="center"/>
          </w:tcPr>
          <w:p w14:paraId="700D4D1B" w14:textId="337DD960" w:rsidR="005C5E54" w:rsidRPr="005C5E54" w:rsidRDefault="005C5E54" w:rsidP="005C5E54">
            <w:pPr>
              <w:pStyle w:val="Formulrtext"/>
              <w:spacing w:after="160"/>
              <w:rPr>
                <w:b/>
                <w:bCs/>
              </w:rPr>
            </w:pPr>
            <w:r w:rsidRPr="005C5E54">
              <w:rPr>
                <w:b/>
                <w:bCs/>
                <w:color w:val="000000"/>
              </w:rPr>
              <w:t xml:space="preserve">Steg </w:t>
            </w:r>
            <w:proofErr w:type="gramStart"/>
            <w:r w:rsidRPr="005C5E54">
              <w:rPr>
                <w:b/>
                <w:bCs/>
                <w:color w:val="000000"/>
              </w:rPr>
              <w:t>4-5</w:t>
            </w:r>
            <w:proofErr w:type="gramEnd"/>
          </w:p>
        </w:tc>
        <w:tc>
          <w:tcPr>
            <w:tcW w:w="2693" w:type="dxa"/>
            <w:shd w:val="clear" w:color="auto" w:fill="C9C9C9" w:themeFill="accent3" w:themeFillTint="99"/>
            <w:tcMar>
              <w:left w:w="57" w:type="dxa"/>
              <w:right w:w="0" w:type="dxa"/>
            </w:tcMar>
          </w:tcPr>
          <w:p w14:paraId="4953E6F7" w14:textId="382E97EE"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w:t>
            </w:r>
            <w:r w:rsidRPr="005C5E54">
              <w:t>Lugn/anpassad studietakt</w:t>
            </w:r>
          </w:p>
        </w:tc>
        <w:tc>
          <w:tcPr>
            <w:tcW w:w="1985" w:type="dxa"/>
            <w:shd w:val="clear" w:color="auto" w:fill="DBDBDB" w:themeFill="accent3" w:themeFillTint="66"/>
            <w:tcMar>
              <w:left w:w="57" w:type="dxa"/>
              <w:right w:w="0" w:type="dxa"/>
            </w:tcMar>
          </w:tcPr>
          <w:p w14:paraId="32D069C6" w14:textId="2567B550"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Normal studietakt</w:t>
            </w:r>
          </w:p>
        </w:tc>
        <w:tc>
          <w:tcPr>
            <w:tcW w:w="2403" w:type="dxa"/>
            <w:shd w:val="clear" w:color="auto" w:fill="EDEDED" w:themeFill="accent3" w:themeFillTint="33"/>
            <w:tcMar>
              <w:left w:w="57" w:type="dxa"/>
              <w:right w:w="0" w:type="dxa"/>
            </w:tcMar>
          </w:tcPr>
          <w:p w14:paraId="007694D2" w14:textId="6FD9F8C5" w:rsidR="005C5E54" w:rsidRDefault="005C5E54" w:rsidP="005C5E54">
            <w:pPr>
              <w:pStyle w:val="Kryssruta"/>
              <w:spacing w:after="160"/>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Avancerad studietakt</w:t>
            </w:r>
          </w:p>
        </w:tc>
      </w:tr>
    </w:tbl>
    <w:p w14:paraId="6AFC1AAC" w14:textId="0EA27C51" w:rsidR="005C5E54" w:rsidRDefault="00F76972" w:rsidP="00F76972">
      <w:pPr>
        <w:pStyle w:val="Rubrik2"/>
      </w:pPr>
      <w:r>
        <w:t>Matris för ifyllnad av språkprofil</w:t>
      </w:r>
    </w:p>
    <w:tbl>
      <w:tblPr>
        <w:tblStyle w:val="Tabellrutntljust"/>
        <w:tblW w:w="0" w:type="auto"/>
        <w:tblLook w:val="04A0" w:firstRow="1" w:lastRow="0" w:firstColumn="1" w:lastColumn="0" w:noHBand="0" w:noVBand="1"/>
      </w:tblPr>
      <w:tblGrid>
        <w:gridCol w:w="1696"/>
        <w:gridCol w:w="2266"/>
        <w:gridCol w:w="2266"/>
        <w:gridCol w:w="2266"/>
      </w:tblGrid>
      <w:tr w:rsidR="00F76972" w:rsidRPr="00F76972" w14:paraId="4F06C60A" w14:textId="77777777" w:rsidTr="00A6329F">
        <w:tc>
          <w:tcPr>
            <w:tcW w:w="1696" w:type="dxa"/>
            <w:tcMar>
              <w:left w:w="57" w:type="dxa"/>
              <w:right w:w="0" w:type="dxa"/>
            </w:tcMar>
          </w:tcPr>
          <w:p w14:paraId="5911EFBD" w14:textId="588C044D" w:rsidR="00F76972" w:rsidRPr="00F76972" w:rsidRDefault="00F76972" w:rsidP="00F76972">
            <w:pPr>
              <w:pStyle w:val="Formulrtext"/>
              <w:rPr>
                <w:b/>
                <w:bCs/>
              </w:rPr>
            </w:pPr>
            <w:r w:rsidRPr="00F76972">
              <w:rPr>
                <w:b/>
                <w:bCs/>
              </w:rPr>
              <w:t>Steg</w:t>
            </w:r>
          </w:p>
        </w:tc>
        <w:tc>
          <w:tcPr>
            <w:tcW w:w="2266" w:type="dxa"/>
            <w:tcMar>
              <w:left w:w="57" w:type="dxa"/>
              <w:right w:w="0" w:type="dxa"/>
            </w:tcMar>
          </w:tcPr>
          <w:p w14:paraId="2026F875" w14:textId="67C7F748" w:rsidR="00F76972" w:rsidRPr="00F76972" w:rsidRDefault="00F76972" w:rsidP="00F76972">
            <w:pPr>
              <w:pStyle w:val="Formulrtext"/>
              <w:rPr>
                <w:b/>
                <w:bCs/>
              </w:rPr>
            </w:pPr>
            <w:r w:rsidRPr="00F76972">
              <w:rPr>
                <w:b/>
                <w:bCs/>
              </w:rPr>
              <w:t>Lugn/anpassad studietakt</w:t>
            </w:r>
          </w:p>
        </w:tc>
        <w:tc>
          <w:tcPr>
            <w:tcW w:w="2266" w:type="dxa"/>
            <w:tcMar>
              <w:left w:w="57" w:type="dxa"/>
              <w:right w:w="0" w:type="dxa"/>
            </w:tcMar>
          </w:tcPr>
          <w:p w14:paraId="12166F55" w14:textId="5C8500BA" w:rsidR="00F76972" w:rsidRPr="00F76972" w:rsidRDefault="00F76972" w:rsidP="00F76972">
            <w:pPr>
              <w:pStyle w:val="Formulrtext"/>
              <w:rPr>
                <w:b/>
                <w:bCs/>
              </w:rPr>
            </w:pPr>
            <w:r w:rsidRPr="00F76972">
              <w:rPr>
                <w:b/>
                <w:bCs/>
              </w:rPr>
              <w:t>Normal studietakt</w:t>
            </w:r>
          </w:p>
        </w:tc>
        <w:tc>
          <w:tcPr>
            <w:tcW w:w="2266" w:type="dxa"/>
            <w:tcMar>
              <w:left w:w="57" w:type="dxa"/>
              <w:right w:w="0" w:type="dxa"/>
            </w:tcMar>
          </w:tcPr>
          <w:p w14:paraId="01B9C6A8" w14:textId="5DE113BE" w:rsidR="00F76972" w:rsidRPr="00F76972" w:rsidRDefault="00F76972" w:rsidP="00F76972">
            <w:pPr>
              <w:pStyle w:val="Formulrtext"/>
              <w:rPr>
                <w:b/>
                <w:bCs/>
              </w:rPr>
            </w:pPr>
            <w:r w:rsidRPr="00F76972">
              <w:rPr>
                <w:b/>
                <w:bCs/>
              </w:rPr>
              <w:t>Avancerad studietakt</w:t>
            </w:r>
          </w:p>
        </w:tc>
      </w:tr>
      <w:tr w:rsidR="00A6329F" w14:paraId="65560323" w14:textId="77777777" w:rsidTr="00A6329F">
        <w:tc>
          <w:tcPr>
            <w:tcW w:w="1696" w:type="dxa"/>
            <w:shd w:val="clear" w:color="auto" w:fill="A5A5A5" w:themeFill="accent3"/>
            <w:tcMar>
              <w:left w:w="57" w:type="dxa"/>
              <w:right w:w="0" w:type="dxa"/>
            </w:tcMar>
          </w:tcPr>
          <w:p w14:paraId="1C3FFD09" w14:textId="77777777" w:rsidR="00A6329F" w:rsidRDefault="00A6329F" w:rsidP="00A6329F">
            <w:pPr>
              <w:pStyle w:val="Formulrtext"/>
              <w:spacing w:after="160"/>
              <w:rPr>
                <w:b/>
                <w:bCs/>
              </w:rPr>
            </w:pPr>
            <w:r w:rsidRPr="005C5E54">
              <w:rPr>
                <w:b/>
                <w:bCs/>
              </w:rPr>
              <w:t>Steg 1 grund</w:t>
            </w:r>
          </w:p>
          <w:p w14:paraId="22CE5C16" w14:textId="164F68FD" w:rsidR="00A6329F" w:rsidRPr="005C5E54" w:rsidRDefault="00A6329F" w:rsidP="00A6329F">
            <w:pPr>
              <w:pStyle w:val="Formulrtext"/>
              <w:spacing w:after="160"/>
              <w:rPr>
                <w:b/>
                <w:bCs/>
              </w:rPr>
            </w:pPr>
            <w:r w:rsidRPr="00F76972">
              <w:rPr>
                <w:b/>
                <w:bCs/>
              </w:rPr>
              <w:t xml:space="preserve">Ny i språket, grundläggande </w:t>
            </w:r>
            <w:proofErr w:type="spellStart"/>
            <w:r w:rsidRPr="00F76972">
              <w:rPr>
                <w:b/>
                <w:bCs/>
              </w:rPr>
              <w:t>litteracitet</w:t>
            </w:r>
            <w:proofErr w:type="spellEnd"/>
          </w:p>
        </w:tc>
        <w:tc>
          <w:tcPr>
            <w:tcW w:w="2266" w:type="dxa"/>
            <w:shd w:val="clear" w:color="auto" w:fill="C9C9C9" w:themeFill="accent3" w:themeFillTint="99"/>
            <w:tcMar>
              <w:left w:w="57" w:type="dxa"/>
              <w:right w:w="0" w:type="dxa"/>
            </w:tcMar>
          </w:tcPr>
          <w:p w14:paraId="61AF70B6" w14:textId="4904D278" w:rsidR="00A6329F" w:rsidRDefault="00A6329F" w:rsidP="00A6329F">
            <w:pPr>
              <w:pStyle w:val="Formulrtext"/>
            </w:pPr>
            <w:r w:rsidRPr="00A6329F">
              <w:rPr>
                <w:b/>
                <w:bCs/>
              </w:rPr>
              <w:t>Eleven</w:t>
            </w:r>
            <w:r w:rsidRPr="007A68D7">
              <w:t xml:space="preserve"> deltar i kontextbundna situationer. Förståelse och produktion är av begränsat omfång</w:t>
            </w:r>
            <w:r w:rsidR="00DF5FD4">
              <w:t>.</w:t>
            </w:r>
          </w:p>
        </w:tc>
        <w:tc>
          <w:tcPr>
            <w:tcW w:w="2266" w:type="dxa"/>
            <w:shd w:val="clear" w:color="auto" w:fill="DBDBDB" w:themeFill="accent3" w:themeFillTint="66"/>
            <w:tcMar>
              <w:left w:w="57" w:type="dxa"/>
              <w:right w:w="0" w:type="dxa"/>
            </w:tcMar>
          </w:tcPr>
          <w:p w14:paraId="2283E337" w14:textId="590B11CB" w:rsidR="00A6329F" w:rsidRDefault="00A6329F" w:rsidP="00A6329F">
            <w:pPr>
              <w:pStyle w:val="Formulrtext"/>
            </w:pPr>
            <w:r w:rsidRPr="00A6329F">
              <w:rPr>
                <w:b/>
                <w:bCs/>
              </w:rPr>
              <w:t>Eleven</w:t>
            </w:r>
            <w:r w:rsidRPr="00274A1C">
              <w:t xml:space="preserve"> är i behov av grundläggande läs- och skrivutveckling (se avstämningspunkter för elever med kort eller ingen tidigare skolbakgrund)</w:t>
            </w:r>
            <w:r w:rsidR="00DF5FD4">
              <w:t>.</w:t>
            </w:r>
          </w:p>
        </w:tc>
        <w:tc>
          <w:tcPr>
            <w:tcW w:w="2266" w:type="dxa"/>
            <w:shd w:val="clear" w:color="auto" w:fill="EDEDED" w:themeFill="accent3" w:themeFillTint="33"/>
            <w:tcMar>
              <w:left w:w="57" w:type="dxa"/>
              <w:right w:w="0" w:type="dxa"/>
            </w:tcMar>
          </w:tcPr>
          <w:p w14:paraId="38B07A71" w14:textId="44FC27C6" w:rsidR="00A6329F" w:rsidRDefault="00A6329F" w:rsidP="00A6329F">
            <w:pPr>
              <w:pStyle w:val="Formulrtext"/>
            </w:pPr>
          </w:p>
        </w:tc>
      </w:tr>
      <w:tr w:rsidR="00A6329F" w14:paraId="6E2C509C" w14:textId="77777777" w:rsidTr="00A6329F">
        <w:tc>
          <w:tcPr>
            <w:tcW w:w="1696" w:type="dxa"/>
            <w:shd w:val="clear" w:color="auto" w:fill="A5A5A5" w:themeFill="accent3"/>
            <w:tcMar>
              <w:left w:w="57" w:type="dxa"/>
              <w:right w:w="0" w:type="dxa"/>
            </w:tcMar>
            <w:vAlign w:val="center"/>
          </w:tcPr>
          <w:p w14:paraId="05CCAA3A" w14:textId="77777777" w:rsidR="00A6329F" w:rsidRDefault="00A6329F" w:rsidP="00A6329F">
            <w:pPr>
              <w:pStyle w:val="Formulrtext"/>
              <w:spacing w:after="160"/>
              <w:rPr>
                <w:b/>
                <w:bCs/>
                <w:color w:val="000000"/>
              </w:rPr>
            </w:pPr>
            <w:r w:rsidRPr="005C5E54">
              <w:rPr>
                <w:b/>
                <w:bCs/>
                <w:color w:val="000000"/>
              </w:rPr>
              <w:t>Steg 1</w:t>
            </w:r>
          </w:p>
          <w:p w14:paraId="2FC3377F" w14:textId="2C3C77D5" w:rsidR="00A6329F" w:rsidRPr="005C5E54" w:rsidRDefault="00A6329F" w:rsidP="00A6329F">
            <w:pPr>
              <w:pStyle w:val="Formulrtext"/>
              <w:spacing w:after="160"/>
              <w:rPr>
                <w:b/>
                <w:bCs/>
              </w:rPr>
            </w:pPr>
            <w:r>
              <w:rPr>
                <w:b/>
                <w:bCs/>
                <w:color w:val="000000"/>
              </w:rPr>
              <w:t>Ny i språket</w:t>
            </w:r>
          </w:p>
        </w:tc>
        <w:tc>
          <w:tcPr>
            <w:tcW w:w="2266" w:type="dxa"/>
            <w:shd w:val="clear" w:color="auto" w:fill="C9C9C9" w:themeFill="accent3" w:themeFillTint="99"/>
            <w:tcMar>
              <w:left w:w="57" w:type="dxa"/>
              <w:right w:w="0" w:type="dxa"/>
            </w:tcMar>
          </w:tcPr>
          <w:p w14:paraId="6F34DE8C" w14:textId="6C4ED9ED" w:rsidR="00A6329F" w:rsidRDefault="00A6329F" w:rsidP="00A6329F">
            <w:pPr>
              <w:pStyle w:val="Formulrtext"/>
            </w:pPr>
            <w:r w:rsidRPr="00A6329F">
              <w:rPr>
                <w:b/>
                <w:bCs/>
              </w:rPr>
              <w:t>Eleven</w:t>
            </w:r>
            <w:r w:rsidRPr="007A68D7">
              <w:t xml:space="preserve"> deltar i kontextbundna situationer. Förståelse och produktion är av begränsat omfång.</w:t>
            </w:r>
          </w:p>
        </w:tc>
        <w:tc>
          <w:tcPr>
            <w:tcW w:w="2266" w:type="dxa"/>
            <w:shd w:val="clear" w:color="auto" w:fill="DBDBDB" w:themeFill="accent3" w:themeFillTint="66"/>
            <w:tcMar>
              <w:left w:w="57" w:type="dxa"/>
              <w:right w:w="0" w:type="dxa"/>
            </w:tcMar>
          </w:tcPr>
          <w:p w14:paraId="5A4A91C6" w14:textId="37ACC9E2" w:rsidR="00A6329F" w:rsidRDefault="00A6329F" w:rsidP="00A6329F">
            <w:pPr>
              <w:pStyle w:val="Formulrtext"/>
            </w:pPr>
            <w:r w:rsidRPr="00A6329F">
              <w:rPr>
                <w:b/>
                <w:bCs/>
              </w:rPr>
              <w:t>Eleven</w:t>
            </w:r>
            <w:r w:rsidRPr="00274A1C">
              <w:t xml:space="preserve"> läser med förståelse korta enkla texter.</w:t>
            </w:r>
          </w:p>
        </w:tc>
        <w:tc>
          <w:tcPr>
            <w:tcW w:w="2266" w:type="dxa"/>
            <w:shd w:val="clear" w:color="auto" w:fill="EDEDED" w:themeFill="accent3" w:themeFillTint="33"/>
            <w:tcMar>
              <w:left w:w="57" w:type="dxa"/>
              <w:right w:w="0" w:type="dxa"/>
            </w:tcMar>
          </w:tcPr>
          <w:p w14:paraId="79C74EF0" w14:textId="261AB57A" w:rsidR="00A6329F" w:rsidRDefault="00A6329F" w:rsidP="00A6329F">
            <w:pPr>
              <w:pStyle w:val="Formulrtext"/>
            </w:pPr>
            <w:r w:rsidRPr="00A6329F">
              <w:rPr>
                <w:b/>
                <w:bCs/>
              </w:rPr>
              <w:t>Eleven</w:t>
            </w:r>
            <w:r w:rsidRPr="00274A1C">
              <w:t xml:space="preserve"> skriver korta och enkla texter som ofta behandlar konkreta och vardagliga ämnen.</w:t>
            </w:r>
          </w:p>
        </w:tc>
      </w:tr>
      <w:tr w:rsidR="00A6329F" w14:paraId="1CE84694" w14:textId="77777777" w:rsidTr="00A6329F">
        <w:tc>
          <w:tcPr>
            <w:tcW w:w="1696" w:type="dxa"/>
            <w:shd w:val="clear" w:color="auto" w:fill="A5A5A5" w:themeFill="accent3"/>
            <w:tcMar>
              <w:left w:w="57" w:type="dxa"/>
              <w:right w:w="0" w:type="dxa"/>
            </w:tcMar>
            <w:vAlign w:val="center"/>
          </w:tcPr>
          <w:p w14:paraId="18130857" w14:textId="77777777" w:rsidR="00A6329F" w:rsidRDefault="00A6329F" w:rsidP="00A6329F">
            <w:pPr>
              <w:pStyle w:val="Formulrtext"/>
              <w:spacing w:after="160"/>
              <w:rPr>
                <w:b/>
                <w:bCs/>
                <w:color w:val="000000"/>
              </w:rPr>
            </w:pPr>
            <w:r w:rsidRPr="005C5E54">
              <w:rPr>
                <w:b/>
                <w:bCs/>
                <w:color w:val="000000"/>
              </w:rPr>
              <w:t>Steg 2</w:t>
            </w:r>
          </w:p>
          <w:p w14:paraId="351D6197" w14:textId="2F5CB067" w:rsidR="00A6329F" w:rsidRPr="005C5E54" w:rsidRDefault="00A6329F" w:rsidP="00A6329F">
            <w:pPr>
              <w:pStyle w:val="Formulrtext"/>
              <w:spacing w:after="160"/>
              <w:rPr>
                <w:b/>
                <w:bCs/>
              </w:rPr>
            </w:pPr>
            <w:r>
              <w:rPr>
                <w:b/>
                <w:bCs/>
                <w:color w:val="000000"/>
              </w:rPr>
              <w:t>På väg i språket</w:t>
            </w:r>
          </w:p>
        </w:tc>
        <w:tc>
          <w:tcPr>
            <w:tcW w:w="2266" w:type="dxa"/>
            <w:shd w:val="clear" w:color="auto" w:fill="C9C9C9" w:themeFill="accent3" w:themeFillTint="99"/>
            <w:tcMar>
              <w:left w:w="57" w:type="dxa"/>
              <w:right w:w="0" w:type="dxa"/>
            </w:tcMar>
          </w:tcPr>
          <w:p w14:paraId="4335AD81" w14:textId="5403AC73" w:rsidR="00A6329F" w:rsidRDefault="00A6329F" w:rsidP="00A6329F">
            <w:pPr>
              <w:pStyle w:val="Formulrtext"/>
            </w:pPr>
            <w:r w:rsidRPr="00A6329F">
              <w:rPr>
                <w:b/>
                <w:bCs/>
              </w:rPr>
              <w:t>Eleven</w:t>
            </w:r>
            <w:r w:rsidRPr="007A68D7">
              <w:t xml:space="preserve"> förstår anpassat talat språk och kan delta i samtal mellan flera personer med stöttning.</w:t>
            </w:r>
          </w:p>
        </w:tc>
        <w:tc>
          <w:tcPr>
            <w:tcW w:w="2266" w:type="dxa"/>
            <w:shd w:val="clear" w:color="auto" w:fill="DBDBDB" w:themeFill="accent3" w:themeFillTint="66"/>
            <w:tcMar>
              <w:left w:w="57" w:type="dxa"/>
              <w:right w:w="0" w:type="dxa"/>
            </w:tcMar>
          </w:tcPr>
          <w:p w14:paraId="7D4E0AEC" w14:textId="40DC7B04" w:rsidR="00A6329F" w:rsidRDefault="00A6329F" w:rsidP="00A6329F">
            <w:pPr>
              <w:pStyle w:val="Formulrtext"/>
            </w:pPr>
            <w:r w:rsidRPr="00A6329F">
              <w:rPr>
                <w:b/>
                <w:bCs/>
              </w:rPr>
              <w:t>Eleven</w:t>
            </w:r>
            <w:r w:rsidRPr="00274A1C">
              <w:t xml:space="preserve"> läser med viss självständighet längre enkla texter.</w:t>
            </w:r>
          </w:p>
        </w:tc>
        <w:tc>
          <w:tcPr>
            <w:tcW w:w="2266" w:type="dxa"/>
            <w:shd w:val="clear" w:color="auto" w:fill="EDEDED" w:themeFill="accent3" w:themeFillTint="33"/>
            <w:tcMar>
              <w:left w:w="57" w:type="dxa"/>
              <w:right w:w="0" w:type="dxa"/>
            </w:tcMar>
          </w:tcPr>
          <w:p w14:paraId="3605F081" w14:textId="67E41E50" w:rsidR="00A6329F" w:rsidRDefault="00A6329F" w:rsidP="00A6329F">
            <w:pPr>
              <w:pStyle w:val="Formulrtext"/>
            </w:pPr>
            <w:r w:rsidRPr="00A6329F">
              <w:rPr>
                <w:b/>
                <w:bCs/>
              </w:rPr>
              <w:t>Eleven</w:t>
            </w:r>
            <w:r w:rsidRPr="00274A1C">
              <w:t xml:space="preserve"> skriver olika texter med varierande grad av självständighet.</w:t>
            </w:r>
          </w:p>
        </w:tc>
      </w:tr>
      <w:tr w:rsidR="00A6329F" w14:paraId="47BFA9C5" w14:textId="77777777" w:rsidTr="00A6329F">
        <w:tc>
          <w:tcPr>
            <w:tcW w:w="1696" w:type="dxa"/>
            <w:shd w:val="clear" w:color="auto" w:fill="A5A5A5" w:themeFill="accent3"/>
            <w:tcMar>
              <w:left w:w="57" w:type="dxa"/>
              <w:right w:w="0" w:type="dxa"/>
            </w:tcMar>
            <w:vAlign w:val="center"/>
          </w:tcPr>
          <w:p w14:paraId="508BC42A" w14:textId="77777777" w:rsidR="00A6329F" w:rsidRDefault="00A6329F" w:rsidP="00A6329F">
            <w:pPr>
              <w:pStyle w:val="Formulrtext"/>
              <w:spacing w:after="160"/>
              <w:rPr>
                <w:b/>
                <w:bCs/>
                <w:color w:val="000000"/>
              </w:rPr>
            </w:pPr>
            <w:r w:rsidRPr="005C5E54">
              <w:rPr>
                <w:b/>
                <w:bCs/>
                <w:color w:val="000000"/>
              </w:rPr>
              <w:t>Steg 3</w:t>
            </w:r>
          </w:p>
          <w:p w14:paraId="15E85AB5" w14:textId="6ED51060" w:rsidR="00A6329F" w:rsidRPr="005C5E54" w:rsidRDefault="00A6329F" w:rsidP="00A6329F">
            <w:pPr>
              <w:pStyle w:val="Formulrtext"/>
              <w:spacing w:after="160"/>
              <w:rPr>
                <w:b/>
                <w:bCs/>
              </w:rPr>
            </w:pPr>
            <w:r w:rsidRPr="00F76972">
              <w:rPr>
                <w:b/>
                <w:bCs/>
              </w:rPr>
              <w:t>Vidare i språket</w:t>
            </w:r>
          </w:p>
        </w:tc>
        <w:tc>
          <w:tcPr>
            <w:tcW w:w="2266" w:type="dxa"/>
            <w:shd w:val="clear" w:color="auto" w:fill="C9C9C9" w:themeFill="accent3" w:themeFillTint="99"/>
            <w:tcMar>
              <w:left w:w="57" w:type="dxa"/>
              <w:right w:w="0" w:type="dxa"/>
            </w:tcMar>
          </w:tcPr>
          <w:p w14:paraId="0DEC9B69" w14:textId="6D89C682" w:rsidR="00A6329F" w:rsidRDefault="00A6329F" w:rsidP="00A6329F">
            <w:pPr>
              <w:pStyle w:val="Formulrtext"/>
            </w:pPr>
            <w:r w:rsidRPr="00A6329F">
              <w:rPr>
                <w:b/>
                <w:bCs/>
              </w:rPr>
              <w:t>Eleven</w:t>
            </w:r>
            <w:r w:rsidRPr="007A68D7">
              <w:t xml:space="preserve"> förstår och bearbetar ett åldersadekvat ämnesinnehåll med stöttning.</w:t>
            </w:r>
          </w:p>
        </w:tc>
        <w:tc>
          <w:tcPr>
            <w:tcW w:w="2266" w:type="dxa"/>
            <w:shd w:val="clear" w:color="auto" w:fill="DBDBDB" w:themeFill="accent3" w:themeFillTint="66"/>
            <w:tcMar>
              <w:left w:w="57" w:type="dxa"/>
              <w:right w:w="0" w:type="dxa"/>
            </w:tcMar>
          </w:tcPr>
          <w:p w14:paraId="4912D3D3" w14:textId="02432FB2" w:rsidR="00A6329F" w:rsidRDefault="00A6329F" w:rsidP="00A6329F">
            <w:pPr>
              <w:pStyle w:val="Formulrtext"/>
            </w:pPr>
            <w:r w:rsidRPr="00A6329F">
              <w:rPr>
                <w:b/>
                <w:bCs/>
              </w:rPr>
              <w:t>Eleven</w:t>
            </w:r>
            <w:r w:rsidRPr="00274A1C">
              <w:t xml:space="preserve"> läser texter som är språkligt och innehållsligt mer utmanande samt anpassar sin läsning till syftet.</w:t>
            </w:r>
          </w:p>
        </w:tc>
        <w:tc>
          <w:tcPr>
            <w:tcW w:w="2266" w:type="dxa"/>
            <w:shd w:val="clear" w:color="auto" w:fill="EDEDED" w:themeFill="accent3" w:themeFillTint="33"/>
            <w:tcMar>
              <w:left w:w="57" w:type="dxa"/>
              <w:right w:w="0" w:type="dxa"/>
            </w:tcMar>
          </w:tcPr>
          <w:p w14:paraId="725526D5" w14:textId="42AE36C5" w:rsidR="00A6329F" w:rsidRDefault="00A6329F" w:rsidP="00A6329F">
            <w:pPr>
              <w:pStyle w:val="Formulrtext"/>
            </w:pPr>
            <w:r w:rsidRPr="00A6329F">
              <w:rPr>
                <w:b/>
                <w:bCs/>
              </w:rPr>
              <w:t>Eleven</w:t>
            </w:r>
            <w:r w:rsidRPr="00274A1C">
              <w:t xml:space="preserve"> skriver texter med högre grad av självständighet och nyansering.</w:t>
            </w:r>
          </w:p>
        </w:tc>
      </w:tr>
      <w:tr w:rsidR="00A6329F" w14:paraId="62210AAF" w14:textId="77777777" w:rsidTr="00A6329F">
        <w:tc>
          <w:tcPr>
            <w:tcW w:w="1696" w:type="dxa"/>
            <w:shd w:val="clear" w:color="auto" w:fill="A5A5A5" w:themeFill="accent3"/>
            <w:tcMar>
              <w:left w:w="57" w:type="dxa"/>
              <w:right w:w="0" w:type="dxa"/>
            </w:tcMar>
            <w:vAlign w:val="center"/>
          </w:tcPr>
          <w:p w14:paraId="3F6BF06E" w14:textId="77777777" w:rsidR="00A6329F" w:rsidRDefault="00A6329F" w:rsidP="00A6329F">
            <w:pPr>
              <w:pStyle w:val="Formulrtext"/>
              <w:spacing w:after="160"/>
              <w:rPr>
                <w:b/>
                <w:bCs/>
                <w:color w:val="000000"/>
              </w:rPr>
            </w:pPr>
            <w:r w:rsidRPr="005C5E54">
              <w:rPr>
                <w:b/>
                <w:bCs/>
                <w:color w:val="000000"/>
              </w:rPr>
              <w:t xml:space="preserve">Steg </w:t>
            </w:r>
            <w:proofErr w:type="gramStart"/>
            <w:r w:rsidRPr="005C5E54">
              <w:rPr>
                <w:b/>
                <w:bCs/>
                <w:color w:val="000000"/>
              </w:rPr>
              <w:t>4-5</w:t>
            </w:r>
            <w:proofErr w:type="gramEnd"/>
          </w:p>
          <w:p w14:paraId="1495857C" w14:textId="77777777" w:rsidR="00A6329F" w:rsidRDefault="00A6329F" w:rsidP="00A6329F">
            <w:pPr>
              <w:pStyle w:val="Formulrtext"/>
              <w:spacing w:after="160"/>
              <w:rPr>
                <w:b/>
                <w:bCs/>
              </w:rPr>
            </w:pPr>
            <w:r w:rsidRPr="00F76972">
              <w:rPr>
                <w:b/>
                <w:bCs/>
              </w:rPr>
              <w:t>Mot ett avancerat språk</w:t>
            </w:r>
          </w:p>
          <w:p w14:paraId="1EE0D617" w14:textId="72CE3927" w:rsidR="00A6329F" w:rsidRPr="005C5E54" w:rsidRDefault="00A6329F" w:rsidP="00A6329F">
            <w:pPr>
              <w:pStyle w:val="Formulrtext"/>
              <w:spacing w:after="160"/>
              <w:rPr>
                <w:b/>
                <w:bCs/>
              </w:rPr>
            </w:pPr>
            <w:r w:rsidRPr="00F76972">
              <w:rPr>
                <w:b/>
                <w:bCs/>
              </w:rPr>
              <w:t>M</w:t>
            </w:r>
            <w:r>
              <w:rPr>
                <w:b/>
                <w:bCs/>
              </w:rPr>
              <w:t>ed</w:t>
            </w:r>
            <w:r w:rsidRPr="00F76972">
              <w:rPr>
                <w:b/>
                <w:bCs/>
              </w:rPr>
              <w:t xml:space="preserve"> ett avancerat språk</w:t>
            </w:r>
          </w:p>
        </w:tc>
        <w:tc>
          <w:tcPr>
            <w:tcW w:w="2266" w:type="dxa"/>
            <w:shd w:val="clear" w:color="auto" w:fill="C9C9C9" w:themeFill="accent3" w:themeFillTint="99"/>
            <w:tcMar>
              <w:left w:w="57" w:type="dxa"/>
              <w:right w:w="0" w:type="dxa"/>
            </w:tcMar>
          </w:tcPr>
          <w:p w14:paraId="3281FCEF" w14:textId="36E5FC68" w:rsidR="00A6329F" w:rsidRDefault="00A6329F" w:rsidP="00A6329F">
            <w:pPr>
              <w:pStyle w:val="Formulrtext"/>
            </w:pPr>
            <w:r w:rsidRPr="00A6329F">
              <w:rPr>
                <w:b/>
                <w:bCs/>
              </w:rPr>
              <w:t>Eleven</w:t>
            </w:r>
            <w:r w:rsidRPr="007A68D7">
              <w:t xml:space="preserve"> förstår och producerar ett språkligt och tankemässigt komplext ämnesinnehåll med varierande grad av självständighet.</w:t>
            </w:r>
          </w:p>
        </w:tc>
        <w:tc>
          <w:tcPr>
            <w:tcW w:w="2266" w:type="dxa"/>
            <w:shd w:val="clear" w:color="auto" w:fill="DBDBDB" w:themeFill="accent3" w:themeFillTint="66"/>
            <w:tcMar>
              <w:left w:w="57" w:type="dxa"/>
              <w:right w:w="0" w:type="dxa"/>
            </w:tcMar>
          </w:tcPr>
          <w:p w14:paraId="3FD128BA" w14:textId="0507FE8E" w:rsidR="00A6329F" w:rsidRDefault="00A6329F" w:rsidP="00A6329F">
            <w:pPr>
              <w:pStyle w:val="Formulrtext"/>
            </w:pPr>
            <w:r w:rsidRPr="00A6329F">
              <w:rPr>
                <w:b/>
                <w:bCs/>
              </w:rPr>
              <w:t>Eleven</w:t>
            </w:r>
            <w:r w:rsidRPr="00274A1C">
              <w:t xml:space="preserve"> läser avancerade texter med varierande grad av självständighet.</w:t>
            </w:r>
          </w:p>
        </w:tc>
        <w:tc>
          <w:tcPr>
            <w:tcW w:w="2266" w:type="dxa"/>
            <w:shd w:val="clear" w:color="auto" w:fill="EDEDED" w:themeFill="accent3" w:themeFillTint="33"/>
            <w:tcMar>
              <w:left w:w="57" w:type="dxa"/>
              <w:right w:w="0" w:type="dxa"/>
            </w:tcMar>
          </w:tcPr>
          <w:p w14:paraId="5614417C" w14:textId="5BB84887" w:rsidR="00A6329F" w:rsidRDefault="00A6329F" w:rsidP="00A6329F">
            <w:pPr>
              <w:pStyle w:val="Formulrtext"/>
            </w:pPr>
            <w:r w:rsidRPr="00A6329F">
              <w:rPr>
                <w:b/>
                <w:bCs/>
              </w:rPr>
              <w:t>Eleven</w:t>
            </w:r>
            <w:r w:rsidRPr="00274A1C">
              <w:t xml:space="preserve"> skriver avancerade texter med innehållslig kvalitet och komplexitet med varierande grad av självständighet.</w:t>
            </w:r>
          </w:p>
        </w:tc>
      </w:tr>
    </w:tbl>
    <w:p w14:paraId="00229BAF" w14:textId="64981FF5" w:rsidR="005C5E54" w:rsidRDefault="005C5E54">
      <w:pPr>
        <w:rPr>
          <w:rFonts w:eastAsiaTheme="majorEastAsia" w:cstheme="majorBidi"/>
          <w:b/>
          <w:sz w:val="22"/>
          <w:szCs w:val="22"/>
        </w:rPr>
      </w:pPr>
      <w:r>
        <w:br w:type="page"/>
      </w:r>
    </w:p>
    <w:p w14:paraId="41FC1B62" w14:textId="04B0A465" w:rsidR="00CB1ACC" w:rsidRDefault="00CB1ACC" w:rsidP="00CB1ACC">
      <w:pPr>
        <w:pStyle w:val="Rubrik2"/>
      </w:pPr>
      <w:r w:rsidRPr="00CB1ACC">
        <w:lastRenderedPageBreak/>
        <w:t>Uppgifter om elevens kunskapsnivå</w:t>
      </w:r>
    </w:p>
    <w:p w14:paraId="079F62C1" w14:textId="300997E7" w:rsidR="00CB1ACC" w:rsidRDefault="00CB1ACC" w:rsidP="00CB1ACC">
      <w:r w:rsidRPr="00CB1ACC">
        <w:t>Kryssa i vilka ämnen som eleven läser och vilken kunskapsnivå hen ligger på i respektive ämne.</w:t>
      </w:r>
    </w:p>
    <w:tbl>
      <w:tblPr>
        <w:tblStyle w:val="Tabellrutntljust"/>
        <w:tblW w:w="5000" w:type="pct"/>
        <w:tblLook w:val="04A0" w:firstRow="1" w:lastRow="0" w:firstColumn="1" w:lastColumn="0" w:noHBand="0" w:noVBand="1"/>
      </w:tblPr>
      <w:tblGrid>
        <w:gridCol w:w="2528"/>
        <w:gridCol w:w="1687"/>
        <w:gridCol w:w="1172"/>
        <w:gridCol w:w="1172"/>
        <w:gridCol w:w="1172"/>
        <w:gridCol w:w="763"/>
      </w:tblGrid>
      <w:tr w:rsidR="00CB1ACC" w:rsidRPr="00CB1ACC" w14:paraId="5CE028C7" w14:textId="77777777" w:rsidTr="00A6329F">
        <w:tc>
          <w:tcPr>
            <w:tcW w:w="1488" w:type="pct"/>
            <w:vAlign w:val="center"/>
          </w:tcPr>
          <w:p w14:paraId="4724754E" w14:textId="07C096DE" w:rsidR="00CB1ACC" w:rsidRPr="00CB1ACC" w:rsidRDefault="00CB1ACC" w:rsidP="001E6FE2">
            <w:pPr>
              <w:spacing w:after="120"/>
              <w:rPr>
                <w:b/>
                <w:bCs/>
              </w:rPr>
            </w:pPr>
            <w:r w:rsidRPr="00CB1ACC">
              <w:rPr>
                <w:b/>
                <w:bCs/>
              </w:rPr>
              <w:t>Ämne</w:t>
            </w:r>
          </w:p>
        </w:tc>
        <w:tc>
          <w:tcPr>
            <w:tcW w:w="993" w:type="pct"/>
            <w:vAlign w:val="center"/>
          </w:tcPr>
          <w:p w14:paraId="5CB4FB10" w14:textId="2C7DFEDB" w:rsidR="00CB1ACC" w:rsidRPr="00CB1ACC" w:rsidRDefault="00CB1ACC" w:rsidP="001E6FE2">
            <w:pPr>
              <w:spacing w:after="120"/>
              <w:jc w:val="center"/>
              <w:rPr>
                <w:b/>
                <w:bCs/>
              </w:rPr>
            </w:pPr>
            <w:r w:rsidRPr="00CB1ACC">
              <w:rPr>
                <w:b/>
                <w:bCs/>
              </w:rPr>
              <w:t>Förväntas uppnå godkänt slutbetyg</w:t>
            </w:r>
          </w:p>
        </w:tc>
        <w:tc>
          <w:tcPr>
            <w:tcW w:w="690" w:type="pct"/>
            <w:vAlign w:val="center"/>
          </w:tcPr>
          <w:p w14:paraId="3EDDC12F" w14:textId="77777777" w:rsidR="00CB1ACC" w:rsidRPr="00CB1ACC" w:rsidRDefault="00CB1ACC" w:rsidP="00CB1ACC">
            <w:pPr>
              <w:jc w:val="center"/>
              <w:rPr>
                <w:b/>
                <w:bCs/>
              </w:rPr>
            </w:pPr>
            <w:r w:rsidRPr="00CB1ACC">
              <w:rPr>
                <w:b/>
                <w:bCs/>
              </w:rPr>
              <w:t>Nivå</w:t>
            </w:r>
          </w:p>
          <w:p w14:paraId="26108AD4" w14:textId="5C48F134" w:rsidR="00CB1ACC" w:rsidRPr="00CB1ACC" w:rsidRDefault="00CB1ACC" w:rsidP="001E6FE2">
            <w:pPr>
              <w:spacing w:after="120"/>
              <w:jc w:val="center"/>
              <w:rPr>
                <w:b/>
                <w:bCs/>
              </w:rPr>
            </w:pPr>
            <w:r w:rsidRPr="00CB1ACC">
              <w:rPr>
                <w:b/>
                <w:bCs/>
              </w:rPr>
              <w:t>Årskurs 9</w:t>
            </w:r>
          </w:p>
        </w:tc>
        <w:tc>
          <w:tcPr>
            <w:tcW w:w="690" w:type="pct"/>
            <w:vAlign w:val="center"/>
          </w:tcPr>
          <w:p w14:paraId="084994CC" w14:textId="77777777" w:rsidR="00CB1ACC" w:rsidRPr="00CB1ACC" w:rsidRDefault="00CB1ACC" w:rsidP="00CB1ACC">
            <w:pPr>
              <w:jc w:val="center"/>
              <w:rPr>
                <w:b/>
                <w:bCs/>
              </w:rPr>
            </w:pPr>
            <w:r w:rsidRPr="00CB1ACC">
              <w:rPr>
                <w:b/>
                <w:bCs/>
              </w:rPr>
              <w:t>Nivå</w:t>
            </w:r>
          </w:p>
          <w:p w14:paraId="63AA9DB6" w14:textId="09DDFB6D" w:rsidR="00CB1ACC" w:rsidRPr="00CB1ACC" w:rsidRDefault="00CB1ACC" w:rsidP="001E6FE2">
            <w:pPr>
              <w:spacing w:after="120"/>
              <w:jc w:val="center"/>
              <w:rPr>
                <w:b/>
                <w:bCs/>
              </w:rPr>
            </w:pPr>
            <w:r w:rsidRPr="00CB1ACC">
              <w:rPr>
                <w:b/>
                <w:bCs/>
              </w:rPr>
              <w:t>Årskurs 8</w:t>
            </w:r>
          </w:p>
        </w:tc>
        <w:tc>
          <w:tcPr>
            <w:tcW w:w="690" w:type="pct"/>
            <w:vAlign w:val="center"/>
          </w:tcPr>
          <w:p w14:paraId="36C26B03" w14:textId="77777777" w:rsidR="00CB1ACC" w:rsidRPr="00CB1ACC" w:rsidRDefault="00CB1ACC" w:rsidP="00CB1ACC">
            <w:pPr>
              <w:jc w:val="center"/>
              <w:rPr>
                <w:b/>
                <w:bCs/>
              </w:rPr>
            </w:pPr>
            <w:r w:rsidRPr="00CB1ACC">
              <w:rPr>
                <w:b/>
                <w:bCs/>
              </w:rPr>
              <w:t>Nivå</w:t>
            </w:r>
          </w:p>
          <w:p w14:paraId="23713FE3" w14:textId="67AEC7B6" w:rsidR="00CB1ACC" w:rsidRPr="00CB1ACC" w:rsidRDefault="00CB1ACC" w:rsidP="001E6FE2">
            <w:pPr>
              <w:spacing w:after="120"/>
              <w:jc w:val="center"/>
              <w:rPr>
                <w:b/>
                <w:bCs/>
              </w:rPr>
            </w:pPr>
            <w:r w:rsidRPr="00CB1ACC">
              <w:rPr>
                <w:b/>
                <w:bCs/>
              </w:rPr>
              <w:t>Årskurs 7</w:t>
            </w:r>
          </w:p>
        </w:tc>
        <w:tc>
          <w:tcPr>
            <w:tcW w:w="449" w:type="pct"/>
            <w:vAlign w:val="center"/>
          </w:tcPr>
          <w:p w14:paraId="4AACA91A" w14:textId="1260044F" w:rsidR="00CB1ACC" w:rsidRPr="00CB1ACC" w:rsidRDefault="00CB1ACC" w:rsidP="001E6FE2">
            <w:pPr>
              <w:spacing w:after="120"/>
              <w:jc w:val="center"/>
              <w:rPr>
                <w:b/>
                <w:bCs/>
              </w:rPr>
            </w:pPr>
            <w:r w:rsidRPr="00CB1ACC">
              <w:rPr>
                <w:b/>
                <w:bCs/>
              </w:rPr>
              <w:t>Lägre nivå</w:t>
            </w:r>
          </w:p>
        </w:tc>
      </w:tr>
      <w:tr w:rsidR="00CB1ACC" w14:paraId="10B235C9" w14:textId="77777777" w:rsidTr="00A6329F">
        <w:tc>
          <w:tcPr>
            <w:tcW w:w="1488" w:type="pct"/>
          </w:tcPr>
          <w:p w14:paraId="1E894E6F" w14:textId="04D5A942" w:rsidR="00CB1ACC" w:rsidRPr="00CB1ACC" w:rsidRDefault="00CB1ACC" w:rsidP="00CB1ACC">
            <w:pPr>
              <w:pStyle w:val="Kryssruta"/>
            </w:pPr>
            <w:r>
              <w:fldChar w:fldCharType="begin">
                <w:ffData>
                  <w:name w:val="Kryss1"/>
                  <w:enabled/>
                  <w:calcOnExit w:val="0"/>
                  <w:checkBox>
                    <w:sizeAuto/>
                    <w:default w:val="0"/>
                  </w:checkBox>
                </w:ffData>
              </w:fldChar>
            </w:r>
            <w:bookmarkStart w:id="3" w:name="Kryss1"/>
            <w:r>
              <w:instrText xml:space="preserve"> FORMCHECKBOX </w:instrText>
            </w:r>
            <w:r w:rsidR="00000000">
              <w:fldChar w:fldCharType="separate"/>
            </w:r>
            <w:r>
              <w:fldChar w:fldCharType="end"/>
            </w:r>
            <w:bookmarkEnd w:id="3"/>
            <w:r>
              <w:t xml:space="preserve">  Bild</w:t>
            </w:r>
          </w:p>
        </w:tc>
        <w:tc>
          <w:tcPr>
            <w:tcW w:w="993" w:type="pct"/>
          </w:tcPr>
          <w:p w14:paraId="1492C0A2" w14:textId="6B6C4895" w:rsidR="00CB1ACC" w:rsidRDefault="00CB1ACC" w:rsidP="00CB1ACC">
            <w:pPr>
              <w:pStyle w:val="Kryssruta"/>
              <w:jc w:val="center"/>
            </w:pPr>
            <w:r>
              <w:fldChar w:fldCharType="begin">
                <w:ffData>
                  <w:name w:val="Kryss2"/>
                  <w:enabled/>
                  <w:calcOnExit w:val="0"/>
                  <w:checkBox>
                    <w:sizeAuto/>
                    <w:default w:val="0"/>
                  </w:checkBox>
                </w:ffData>
              </w:fldChar>
            </w:r>
            <w:bookmarkStart w:id="4" w:name="Kryss2"/>
            <w:r>
              <w:instrText xml:space="preserve"> FORMCHECKBOX </w:instrText>
            </w:r>
            <w:r w:rsidR="00000000">
              <w:fldChar w:fldCharType="separate"/>
            </w:r>
            <w:r>
              <w:fldChar w:fldCharType="end"/>
            </w:r>
            <w:bookmarkEnd w:id="4"/>
          </w:p>
        </w:tc>
        <w:tc>
          <w:tcPr>
            <w:tcW w:w="690" w:type="pct"/>
          </w:tcPr>
          <w:p w14:paraId="5CF4C531" w14:textId="19F8636D"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53DC770" w14:textId="690B14E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E18D6FA" w14:textId="692DC69F"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39FBECA5" w14:textId="1C29A066"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6CF00C7E" w14:textId="77777777" w:rsidTr="00A6329F">
        <w:tc>
          <w:tcPr>
            <w:tcW w:w="1488" w:type="pct"/>
          </w:tcPr>
          <w:p w14:paraId="1FC60A35" w14:textId="13CAFE1B"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Biologi</w:t>
            </w:r>
          </w:p>
        </w:tc>
        <w:tc>
          <w:tcPr>
            <w:tcW w:w="993" w:type="pct"/>
          </w:tcPr>
          <w:p w14:paraId="0B8250D9" w14:textId="5A252162"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1645426" w14:textId="5D7E8ADC"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0FCFBF1" w14:textId="5AA2071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45A00A1" w14:textId="14F6F026"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2BD6DD2F" w14:textId="60679FC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DF5FD4" w14:paraId="34EC354B" w14:textId="77777777" w:rsidTr="00B62E86">
        <w:tc>
          <w:tcPr>
            <w:tcW w:w="1488" w:type="pct"/>
          </w:tcPr>
          <w:p w14:paraId="15704540" w14:textId="77777777" w:rsidR="00DF5FD4" w:rsidRDefault="00DF5FD4" w:rsidP="00B62E86">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Engelska</w:t>
            </w:r>
          </w:p>
        </w:tc>
        <w:tc>
          <w:tcPr>
            <w:tcW w:w="993" w:type="pct"/>
          </w:tcPr>
          <w:p w14:paraId="0F1D5BA7" w14:textId="77777777" w:rsidR="00DF5FD4" w:rsidRDefault="00DF5FD4" w:rsidP="00B62E86">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451E05E" w14:textId="77777777" w:rsidR="00DF5FD4" w:rsidRDefault="00DF5FD4" w:rsidP="00B62E86">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04197A07" w14:textId="77777777" w:rsidR="00DF5FD4" w:rsidRDefault="00DF5FD4" w:rsidP="00B62E86">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06B0607" w14:textId="77777777" w:rsidR="00DF5FD4" w:rsidRDefault="00DF5FD4" w:rsidP="00B62E86">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04D3302F" w14:textId="77777777" w:rsidR="00DF5FD4" w:rsidRDefault="00DF5FD4" w:rsidP="00B62E86">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117FE3E6" w14:textId="77777777" w:rsidTr="00A6329F">
        <w:tc>
          <w:tcPr>
            <w:tcW w:w="1488" w:type="pct"/>
          </w:tcPr>
          <w:p w14:paraId="501C355C" w14:textId="10B4CE3C"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00DF5FD4">
              <w:t>Fysik</w:t>
            </w:r>
          </w:p>
        </w:tc>
        <w:tc>
          <w:tcPr>
            <w:tcW w:w="993" w:type="pct"/>
          </w:tcPr>
          <w:p w14:paraId="6537E05D" w14:textId="02692ABA"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BA736BD" w14:textId="1798D31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8EBBA2A" w14:textId="5CE7426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651BE5E" w14:textId="2EEB052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5900DF35" w14:textId="093117DD"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70D9EDDE" w14:textId="77777777" w:rsidTr="00A6329F">
        <w:tc>
          <w:tcPr>
            <w:tcW w:w="1488" w:type="pct"/>
          </w:tcPr>
          <w:p w14:paraId="7256BAC1" w14:textId="552F818C"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Geografi</w:t>
            </w:r>
          </w:p>
        </w:tc>
        <w:tc>
          <w:tcPr>
            <w:tcW w:w="993" w:type="pct"/>
          </w:tcPr>
          <w:p w14:paraId="044773E8" w14:textId="3B6D2E56"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44362D13" w14:textId="669763CB"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D6C08AB" w14:textId="58DC58AF"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4956EFF" w14:textId="184307AB"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53D0159C" w14:textId="5E89F9A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14A1085F" w14:textId="77777777" w:rsidTr="00A6329F">
        <w:tc>
          <w:tcPr>
            <w:tcW w:w="1488" w:type="pct"/>
          </w:tcPr>
          <w:p w14:paraId="73874293" w14:textId="1A89AE67"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Hem- och konsumentkunskap</w:t>
            </w:r>
          </w:p>
        </w:tc>
        <w:tc>
          <w:tcPr>
            <w:tcW w:w="993" w:type="pct"/>
          </w:tcPr>
          <w:p w14:paraId="2711F505" w14:textId="6E3B1691"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6F17EC7" w14:textId="6BDD9A88"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999A0D0" w14:textId="2F7E35F0"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05BB239B" w14:textId="17E80CA2"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7751B531" w14:textId="3C39718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35EA7EB" w14:textId="77777777" w:rsidTr="00A6329F">
        <w:tc>
          <w:tcPr>
            <w:tcW w:w="1488" w:type="pct"/>
          </w:tcPr>
          <w:p w14:paraId="00CAE9D3" w14:textId="2EF47764"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Historia</w:t>
            </w:r>
          </w:p>
        </w:tc>
        <w:tc>
          <w:tcPr>
            <w:tcW w:w="993" w:type="pct"/>
          </w:tcPr>
          <w:p w14:paraId="0378F7CE" w14:textId="02C5173F"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52C75D7F" w14:textId="5E197F23"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55AB74C" w14:textId="132F44D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436B740" w14:textId="17710F3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0220E786" w14:textId="6761E81A"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70BD71B3" w14:textId="77777777" w:rsidTr="00A6329F">
        <w:tc>
          <w:tcPr>
            <w:tcW w:w="1488" w:type="pct"/>
          </w:tcPr>
          <w:p w14:paraId="215CAA9B" w14:textId="7395063A" w:rsidR="00CB1ACC" w:rsidRDefault="00CB1ACC" w:rsidP="00CB1ACC">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Idrott och hälsa</w:t>
            </w:r>
          </w:p>
        </w:tc>
        <w:tc>
          <w:tcPr>
            <w:tcW w:w="993" w:type="pct"/>
          </w:tcPr>
          <w:p w14:paraId="7B09CAAE" w14:textId="32122AF4"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41B17543" w14:textId="7E068FA1"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FEC7583" w14:textId="5CC10E25"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D650B31" w14:textId="7548889D"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686B2027" w14:textId="7AADF3CE"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D40BB92" w14:textId="77777777" w:rsidTr="00A6329F">
        <w:tc>
          <w:tcPr>
            <w:tcW w:w="1488" w:type="pct"/>
          </w:tcPr>
          <w:p w14:paraId="7B397692" w14:textId="371CC32D"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Kemi</w:t>
            </w:r>
          </w:p>
        </w:tc>
        <w:tc>
          <w:tcPr>
            <w:tcW w:w="993" w:type="pct"/>
          </w:tcPr>
          <w:p w14:paraId="6686B07A"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582D38D2"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9E9BDD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72483A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4EDB4707"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58963FE0" w14:textId="77777777" w:rsidTr="00A6329F">
        <w:tc>
          <w:tcPr>
            <w:tcW w:w="1488" w:type="pct"/>
          </w:tcPr>
          <w:p w14:paraId="4768BCAF" w14:textId="65786299"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Matematik</w:t>
            </w:r>
          </w:p>
        </w:tc>
        <w:tc>
          <w:tcPr>
            <w:tcW w:w="993" w:type="pct"/>
          </w:tcPr>
          <w:p w14:paraId="181B6DF4"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6F55DE16"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C35F7E3"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D73B01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6A36EFB1"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14B9BA2E" w14:textId="77777777" w:rsidTr="00A6329F">
        <w:tc>
          <w:tcPr>
            <w:tcW w:w="1488" w:type="pct"/>
          </w:tcPr>
          <w:p w14:paraId="171D67C4" w14:textId="566B6BD6"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M1*</w:t>
            </w:r>
          </w:p>
        </w:tc>
        <w:tc>
          <w:tcPr>
            <w:tcW w:w="993" w:type="pct"/>
          </w:tcPr>
          <w:p w14:paraId="5E22998D"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0699DC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ED68FD2"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8582B81"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5989C0E3"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0CCB8347" w14:textId="77777777" w:rsidTr="00A6329F">
        <w:tc>
          <w:tcPr>
            <w:tcW w:w="1488" w:type="pct"/>
          </w:tcPr>
          <w:p w14:paraId="342837E6" w14:textId="7214CBED"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w:t>
            </w:r>
            <w:r>
              <w:t>2</w:t>
            </w:r>
            <w:r w:rsidRPr="00EB4DF6">
              <w:t>*</w:t>
            </w:r>
            <w:r>
              <w:t>*</w:t>
            </w:r>
          </w:p>
        </w:tc>
        <w:tc>
          <w:tcPr>
            <w:tcW w:w="993" w:type="pct"/>
          </w:tcPr>
          <w:p w14:paraId="05F54D72"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EA8CE8E"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D08E3A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9120469"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43401752"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03EE486C" w14:textId="77777777" w:rsidTr="00A6329F">
        <w:tc>
          <w:tcPr>
            <w:tcW w:w="1488" w:type="pct"/>
          </w:tcPr>
          <w:p w14:paraId="7677F024" w14:textId="22E0457A"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Modersmål</w:t>
            </w:r>
          </w:p>
        </w:tc>
        <w:tc>
          <w:tcPr>
            <w:tcW w:w="993" w:type="pct"/>
          </w:tcPr>
          <w:p w14:paraId="72447B81"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4842E96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A007FF6"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039EA0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18D379A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5A6A3125" w14:textId="77777777" w:rsidTr="00A6329F">
        <w:tc>
          <w:tcPr>
            <w:tcW w:w="1488" w:type="pct"/>
          </w:tcPr>
          <w:p w14:paraId="675D016B" w14:textId="19C841F3"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Musik</w:t>
            </w:r>
          </w:p>
        </w:tc>
        <w:tc>
          <w:tcPr>
            <w:tcW w:w="993" w:type="pct"/>
          </w:tcPr>
          <w:p w14:paraId="760C49D3"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5079095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E67C816"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E73D565"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3CCE88FD"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48EA69F" w14:textId="77777777" w:rsidTr="00A6329F">
        <w:tc>
          <w:tcPr>
            <w:tcW w:w="1488" w:type="pct"/>
          </w:tcPr>
          <w:p w14:paraId="36EC2D1C" w14:textId="70B0CFBC"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rsidRPr="009E6C70">
              <w:t xml:space="preserve"> </w:t>
            </w:r>
            <w:r>
              <w:t xml:space="preserve"> </w:t>
            </w:r>
            <w:r w:rsidRPr="00EB4DF6">
              <w:t>Religionskunskap</w:t>
            </w:r>
          </w:p>
        </w:tc>
        <w:tc>
          <w:tcPr>
            <w:tcW w:w="993" w:type="pct"/>
          </w:tcPr>
          <w:p w14:paraId="1D8B6EC1"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0924A4F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DD8D90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30A4704"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1C53591E"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9F09537" w14:textId="77777777" w:rsidTr="00A6329F">
        <w:tc>
          <w:tcPr>
            <w:tcW w:w="1488" w:type="pct"/>
          </w:tcPr>
          <w:p w14:paraId="2F9AE99F" w14:textId="709B2662" w:rsidR="00CB1ACC" w:rsidRDefault="00CB1ACC" w:rsidP="00EA1A5B">
            <w:pPr>
              <w:pStyle w:val="Kryssruta"/>
            </w:pPr>
            <w:r w:rsidRPr="009E6C70">
              <w:fldChar w:fldCharType="begin">
                <w:ffData>
                  <w:name w:val="Kryss1"/>
                  <w:enabled/>
                  <w:calcOnExit w:val="0"/>
                  <w:checkBox>
                    <w:sizeAuto/>
                    <w:default w:val="0"/>
                  </w:checkBox>
                </w:ffData>
              </w:fldChar>
            </w:r>
            <w:r w:rsidRPr="009E6C70">
              <w:instrText xml:space="preserve"> FORMCHECKBOX </w:instrText>
            </w:r>
            <w:r w:rsidR="00000000">
              <w:fldChar w:fldCharType="separate"/>
            </w:r>
            <w:r w:rsidRPr="009E6C70">
              <w:fldChar w:fldCharType="end"/>
            </w:r>
            <w:r>
              <w:t xml:space="preserve"> </w:t>
            </w:r>
            <w:r w:rsidRPr="009E6C70">
              <w:t xml:space="preserve"> </w:t>
            </w:r>
            <w:r w:rsidR="001E6FE2" w:rsidRPr="00EB4DF6">
              <w:t>Samhällskunskap</w:t>
            </w:r>
          </w:p>
        </w:tc>
        <w:tc>
          <w:tcPr>
            <w:tcW w:w="993" w:type="pct"/>
          </w:tcPr>
          <w:p w14:paraId="650133A7" w14:textId="77777777" w:rsidR="00CB1ACC" w:rsidRDefault="00CB1ACC" w:rsidP="00EA1A5B">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7A278507"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92744F1"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528CC4DD"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7D694107" w14:textId="77777777" w:rsidR="00CB1ACC" w:rsidRDefault="00CB1ACC" w:rsidP="00EA1A5B">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9DDB64C" w14:textId="77777777" w:rsidTr="00A6329F">
        <w:tc>
          <w:tcPr>
            <w:tcW w:w="1488" w:type="pct"/>
          </w:tcPr>
          <w:p w14:paraId="2D993992" w14:textId="49461172"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Slöjd</w:t>
            </w:r>
          </w:p>
        </w:tc>
        <w:tc>
          <w:tcPr>
            <w:tcW w:w="993" w:type="pct"/>
          </w:tcPr>
          <w:p w14:paraId="6A4260AA"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0F8356AB"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CA089BB"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5D099D5"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5EAA647B"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627BBBF2" w14:textId="77777777" w:rsidTr="00A6329F">
        <w:tc>
          <w:tcPr>
            <w:tcW w:w="1488" w:type="pct"/>
          </w:tcPr>
          <w:p w14:paraId="59A765DD" w14:textId="5D20F66C"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Svenska</w:t>
            </w:r>
          </w:p>
        </w:tc>
        <w:tc>
          <w:tcPr>
            <w:tcW w:w="993" w:type="pct"/>
          </w:tcPr>
          <w:p w14:paraId="05FBAA7A"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22C7BFF9"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41C6907"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0F62CE0"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6F246676"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25D06C3E" w14:textId="77777777" w:rsidTr="00A6329F">
        <w:tc>
          <w:tcPr>
            <w:tcW w:w="1488" w:type="pct"/>
          </w:tcPr>
          <w:p w14:paraId="3FE60F27" w14:textId="5AF09D79"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1E6FE2">
              <w:t>Svenska som andraspråk</w:t>
            </w:r>
          </w:p>
        </w:tc>
        <w:tc>
          <w:tcPr>
            <w:tcW w:w="993" w:type="pct"/>
          </w:tcPr>
          <w:p w14:paraId="77E015A5"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6AAB49E8"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483F49EF"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3F042AF1"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1DF04694"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422D38BC" w14:textId="77777777" w:rsidTr="00A6329F">
        <w:tc>
          <w:tcPr>
            <w:tcW w:w="1488" w:type="pct"/>
          </w:tcPr>
          <w:p w14:paraId="47D53D25" w14:textId="19B5D44C"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Teknik</w:t>
            </w:r>
          </w:p>
        </w:tc>
        <w:tc>
          <w:tcPr>
            <w:tcW w:w="993" w:type="pct"/>
          </w:tcPr>
          <w:p w14:paraId="5A979E3D"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059E7649"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2B2C861E"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6621FE32"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4121A113"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CB1ACC" w14:paraId="35B9C8D7" w14:textId="77777777" w:rsidTr="00A6329F">
        <w:tc>
          <w:tcPr>
            <w:tcW w:w="1488" w:type="pct"/>
          </w:tcPr>
          <w:p w14:paraId="5BE64E2D" w14:textId="06FE59AE" w:rsidR="00CB1ACC" w:rsidRDefault="00CB1ACC" w:rsidP="00CB1ACC">
            <w:pPr>
              <w:pStyle w:val="Kryssruta"/>
            </w:pPr>
            <w:r w:rsidRPr="00C64BFF">
              <w:fldChar w:fldCharType="begin">
                <w:ffData>
                  <w:name w:val="Kryss1"/>
                  <w:enabled/>
                  <w:calcOnExit w:val="0"/>
                  <w:checkBox>
                    <w:sizeAuto/>
                    <w:default w:val="0"/>
                  </w:checkBox>
                </w:ffData>
              </w:fldChar>
            </w:r>
            <w:r w:rsidRPr="00C64BFF">
              <w:instrText xml:space="preserve"> FORMCHECKBOX </w:instrText>
            </w:r>
            <w:r w:rsidR="00000000">
              <w:fldChar w:fldCharType="separate"/>
            </w:r>
            <w:r w:rsidRPr="00C64BFF">
              <w:fldChar w:fldCharType="end"/>
            </w:r>
            <w:r w:rsidRPr="00C64BFF">
              <w:t xml:space="preserve">  </w:t>
            </w:r>
            <w:r w:rsidR="001E6FE2" w:rsidRPr="00EB4DF6">
              <w:t>Övrigt</w:t>
            </w:r>
            <w:r w:rsidR="001E6FE2">
              <w:t xml:space="preserve">: </w:t>
            </w:r>
            <w:r w:rsidR="009E533A">
              <w:br/>
            </w:r>
            <w:r w:rsidR="001E6FE2">
              <w:fldChar w:fldCharType="begin">
                <w:ffData>
                  <w:name w:val="Text2"/>
                  <w:enabled/>
                  <w:calcOnExit w:val="0"/>
                  <w:textInput/>
                </w:ffData>
              </w:fldChar>
            </w:r>
            <w:r w:rsidR="001E6FE2">
              <w:instrText xml:space="preserve"> FORMTEXT </w:instrText>
            </w:r>
            <w:r w:rsidR="001E6FE2">
              <w:fldChar w:fldCharType="separate"/>
            </w:r>
            <w:r w:rsidR="001E6FE2">
              <w:rPr>
                <w:noProof/>
              </w:rPr>
              <w:t> </w:t>
            </w:r>
            <w:r w:rsidR="001E6FE2">
              <w:rPr>
                <w:noProof/>
              </w:rPr>
              <w:t> </w:t>
            </w:r>
            <w:r w:rsidR="001E6FE2">
              <w:rPr>
                <w:noProof/>
              </w:rPr>
              <w:t> </w:t>
            </w:r>
            <w:r w:rsidR="001E6FE2">
              <w:rPr>
                <w:noProof/>
              </w:rPr>
              <w:t> </w:t>
            </w:r>
            <w:r w:rsidR="001E6FE2">
              <w:rPr>
                <w:noProof/>
              </w:rPr>
              <w:t> </w:t>
            </w:r>
            <w:r w:rsidR="001E6FE2">
              <w:fldChar w:fldCharType="end"/>
            </w:r>
          </w:p>
        </w:tc>
        <w:tc>
          <w:tcPr>
            <w:tcW w:w="993" w:type="pct"/>
          </w:tcPr>
          <w:p w14:paraId="2D51F1EF" w14:textId="77777777" w:rsidR="00CB1ACC" w:rsidRDefault="00CB1ACC" w:rsidP="00CB1ACC">
            <w:pPr>
              <w:pStyle w:val="Kryssruta"/>
              <w:jc w:val="center"/>
            </w:pPr>
            <w:r>
              <w:fldChar w:fldCharType="begin">
                <w:ffData>
                  <w:name w:val="Kryss2"/>
                  <w:enabled/>
                  <w:calcOnExit w:val="0"/>
                  <w:checkBox>
                    <w:sizeAuto/>
                    <w:default w:val="0"/>
                  </w:checkBox>
                </w:ffData>
              </w:fldChar>
            </w:r>
            <w:r>
              <w:instrText xml:space="preserve"> FORMCHECKBOX </w:instrText>
            </w:r>
            <w:r w:rsidR="00000000">
              <w:fldChar w:fldCharType="separate"/>
            </w:r>
            <w:r>
              <w:fldChar w:fldCharType="end"/>
            </w:r>
          </w:p>
        </w:tc>
        <w:tc>
          <w:tcPr>
            <w:tcW w:w="690" w:type="pct"/>
          </w:tcPr>
          <w:p w14:paraId="3BBB32A5"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1792AF19"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690" w:type="pct"/>
          </w:tcPr>
          <w:p w14:paraId="71540CAC"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c>
          <w:tcPr>
            <w:tcW w:w="449" w:type="pct"/>
          </w:tcPr>
          <w:p w14:paraId="40772456" w14:textId="77777777" w:rsidR="00CB1ACC" w:rsidRDefault="00CB1ACC" w:rsidP="00CB1ACC">
            <w:pPr>
              <w:pStyle w:val="Kryssruta"/>
              <w:jc w:val="center"/>
            </w:pPr>
            <w:r w:rsidRPr="00EA3A3A">
              <w:fldChar w:fldCharType="begin">
                <w:ffData>
                  <w:name w:val="Kryss2"/>
                  <w:enabled/>
                  <w:calcOnExit w:val="0"/>
                  <w:checkBox>
                    <w:sizeAuto/>
                    <w:default w:val="0"/>
                  </w:checkBox>
                </w:ffData>
              </w:fldChar>
            </w:r>
            <w:r w:rsidRPr="00EA3A3A">
              <w:instrText xml:space="preserve"> FORMCHECKBOX </w:instrText>
            </w:r>
            <w:r w:rsidR="00000000">
              <w:fldChar w:fldCharType="separate"/>
            </w:r>
            <w:r w:rsidRPr="00EA3A3A">
              <w:fldChar w:fldCharType="end"/>
            </w:r>
          </w:p>
        </w:tc>
      </w:tr>
      <w:tr w:rsidR="001E6FE2" w14:paraId="3A586071" w14:textId="77777777" w:rsidTr="001F7754">
        <w:tc>
          <w:tcPr>
            <w:tcW w:w="5000" w:type="pct"/>
            <w:gridSpan w:val="6"/>
          </w:tcPr>
          <w:p w14:paraId="401D2D1C" w14:textId="16389B57" w:rsidR="001E6FE2" w:rsidRPr="00EA3A3A" w:rsidRDefault="001E6FE2" w:rsidP="001E6FE2">
            <w:pPr>
              <w:pStyle w:val="Hjlptext"/>
            </w:pPr>
            <w:r w:rsidRPr="001E6FE2">
              <w:t>*Moderna språk, elevens val. **Moderna språk, språkval.</w:t>
            </w:r>
          </w:p>
        </w:tc>
      </w:tr>
      <w:tr w:rsidR="001E6FE2" w14:paraId="57499AD8" w14:textId="77777777" w:rsidTr="001F7754">
        <w:trPr>
          <w:trHeight w:val="4984"/>
        </w:trPr>
        <w:tc>
          <w:tcPr>
            <w:tcW w:w="5000" w:type="pct"/>
            <w:gridSpan w:val="6"/>
          </w:tcPr>
          <w:p w14:paraId="4E637A9B" w14:textId="2C4E7514" w:rsidR="001E6FE2" w:rsidRDefault="000D5EF1" w:rsidP="00EA1A5B">
            <w:pPr>
              <w:pStyle w:val="Hjlptext"/>
            </w:pPr>
            <w:r w:rsidRPr="000D5EF1">
              <w:lastRenderedPageBreak/>
              <w:t>Beskriv utförligt de delar av elevens kunskapsutveckling och studieresultat som är relevanta att känna till för hens fortsatta skolgång. Det går även bra att bifoga skriftligt omdöme för respektive ämne. (max 1500 tecken)</w:t>
            </w:r>
          </w:p>
          <w:p w14:paraId="59637342" w14:textId="56C8BF5D" w:rsidR="001E6FE2" w:rsidRPr="00CB1ACC" w:rsidRDefault="000A41E2"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56DC" w14:paraId="7863BCF1" w14:textId="77777777" w:rsidTr="001F7754">
        <w:trPr>
          <w:trHeight w:val="4984"/>
        </w:trPr>
        <w:tc>
          <w:tcPr>
            <w:tcW w:w="5000" w:type="pct"/>
            <w:gridSpan w:val="6"/>
          </w:tcPr>
          <w:p w14:paraId="774900F2" w14:textId="77777777" w:rsidR="005C56DC" w:rsidRDefault="005C56DC" w:rsidP="00EA1A5B">
            <w:pPr>
              <w:pStyle w:val="Hjlptext"/>
            </w:pPr>
            <w:r w:rsidRPr="005C56DC">
              <w:t>Elevens eventuella önskemål om fortsatta studier. Fylls i tillsammans med elev. (max 1500 tecken)</w:t>
            </w:r>
          </w:p>
          <w:p w14:paraId="0EAF5BDC" w14:textId="52B3B555" w:rsidR="005C56DC" w:rsidRPr="005C56DC" w:rsidRDefault="000A41E2" w:rsidP="005C56DC">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28DA114" w14:textId="0FB81617" w:rsidR="003B155A" w:rsidRDefault="003B155A" w:rsidP="003B155A">
      <w:pPr>
        <w:pStyle w:val="Rubrik2"/>
      </w:pPr>
      <w:r w:rsidRPr="003B155A">
        <w:t>Uppgifter om tidigare skolgång för elev som gått skola i annat land än Sverige</w:t>
      </w:r>
    </w:p>
    <w:tbl>
      <w:tblPr>
        <w:tblStyle w:val="Tabellrutntljust"/>
        <w:tblW w:w="0" w:type="auto"/>
        <w:tblLook w:val="04A0" w:firstRow="1" w:lastRow="0" w:firstColumn="1" w:lastColumn="0" w:noHBand="0" w:noVBand="1"/>
      </w:tblPr>
      <w:tblGrid>
        <w:gridCol w:w="4247"/>
        <w:gridCol w:w="4247"/>
      </w:tblGrid>
      <w:tr w:rsidR="003B155A" w14:paraId="4FB7BE14" w14:textId="77777777" w:rsidTr="00EA1A5B">
        <w:tc>
          <w:tcPr>
            <w:tcW w:w="4247" w:type="dxa"/>
          </w:tcPr>
          <w:p w14:paraId="4669F088" w14:textId="3E134F39" w:rsidR="003B155A" w:rsidRDefault="003B155A" w:rsidP="00EA1A5B">
            <w:pPr>
              <w:pStyle w:val="Hjlptext"/>
            </w:pPr>
            <w:r w:rsidRPr="003B155A">
              <w:t>I vilket land har eleven gått i skolan?</w:t>
            </w:r>
          </w:p>
          <w:p w14:paraId="693D5A4F"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1BE7EC9" w14:textId="026AD598" w:rsidR="003B155A" w:rsidRDefault="003B155A" w:rsidP="00EA1A5B">
            <w:pPr>
              <w:pStyle w:val="Hjlptext"/>
            </w:pPr>
            <w:r w:rsidRPr="003B155A">
              <w:t>Hur många år har eleven gått i skola i utlandet?</w:t>
            </w:r>
          </w:p>
          <w:p w14:paraId="3412C90D"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2072C3A5" w14:textId="77777777" w:rsidTr="003B155A">
        <w:tc>
          <w:tcPr>
            <w:tcW w:w="4247" w:type="dxa"/>
          </w:tcPr>
          <w:p w14:paraId="5703F49C" w14:textId="7D3ACB8A" w:rsidR="003B155A" w:rsidRDefault="003B155A" w:rsidP="00EA1A5B">
            <w:pPr>
              <w:pStyle w:val="Hjlptext"/>
            </w:pPr>
            <w:r w:rsidRPr="003B155A">
              <w:t>Har eleven avslutat grundskolan i utlandet (med slutbetyg)?</w:t>
            </w:r>
          </w:p>
          <w:p w14:paraId="0F5C3BCC" w14:textId="77777777" w:rsidR="003B155A"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Ja</w:t>
            </w:r>
          </w:p>
          <w:p w14:paraId="4DCBDB5D" w14:textId="606EB256" w:rsidR="003B155A" w:rsidRPr="00127CE7" w:rsidRDefault="003B155A" w:rsidP="003B155A">
            <w:pPr>
              <w:pStyle w:val="Formulrtext"/>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Nej</w:t>
            </w:r>
          </w:p>
        </w:tc>
        <w:tc>
          <w:tcPr>
            <w:tcW w:w="4247" w:type="dxa"/>
          </w:tcPr>
          <w:p w14:paraId="20AB5EB2" w14:textId="4D5C99CA" w:rsidR="003B155A" w:rsidRDefault="003B155A" w:rsidP="001F7754">
            <w:pPr>
              <w:pStyle w:val="Hjlptext"/>
              <w:spacing w:after="240"/>
            </w:pPr>
            <w:r w:rsidRPr="003B155A">
              <w:t>Har eleven betyg från gymnasiestudier i utlandet?</w:t>
            </w:r>
          </w:p>
          <w:p w14:paraId="6D7E54C0" w14:textId="77777777" w:rsidR="003B155A"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Ja</w:t>
            </w:r>
          </w:p>
          <w:p w14:paraId="695C9952" w14:textId="22864024" w:rsidR="003B155A" w:rsidRPr="00BF7A43" w:rsidRDefault="003B155A" w:rsidP="003B155A">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Nej</w:t>
            </w:r>
          </w:p>
        </w:tc>
      </w:tr>
      <w:tr w:rsidR="003B155A" w14:paraId="1C195A0B" w14:textId="77777777" w:rsidTr="003B155A">
        <w:tc>
          <w:tcPr>
            <w:tcW w:w="4247" w:type="dxa"/>
          </w:tcPr>
          <w:p w14:paraId="7BA65D0B" w14:textId="6353475B" w:rsidR="003B155A" w:rsidRDefault="003B155A" w:rsidP="00EA1A5B">
            <w:pPr>
              <w:pStyle w:val="Hjlptext"/>
            </w:pPr>
            <w:r w:rsidRPr="003B155A">
              <w:t>Elevens modersmål</w:t>
            </w:r>
          </w:p>
          <w:p w14:paraId="384C5DAA"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4B22789" w14:textId="12F2EF87" w:rsidR="003B155A" w:rsidRDefault="003B155A" w:rsidP="00EA1A5B">
            <w:pPr>
              <w:pStyle w:val="Hjlptext"/>
            </w:pPr>
            <w:r w:rsidRPr="003B155A">
              <w:t>Undervisningsspråk om annat än modersmålet</w:t>
            </w:r>
          </w:p>
          <w:p w14:paraId="21A39860"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2FD05BCE" w14:textId="77777777" w:rsidTr="003B155A">
        <w:tc>
          <w:tcPr>
            <w:tcW w:w="4247" w:type="dxa"/>
          </w:tcPr>
          <w:p w14:paraId="13A01032" w14:textId="3165B4BE" w:rsidR="003B155A" w:rsidRDefault="001F7754" w:rsidP="00EA1A5B">
            <w:pPr>
              <w:pStyle w:val="Hjlptext"/>
            </w:pPr>
            <w:r w:rsidRPr="001F7754">
              <w:t>Antal månader/år i svensk skola</w:t>
            </w:r>
          </w:p>
          <w:p w14:paraId="7E9A0A7A" w14:textId="77777777" w:rsidR="003B155A" w:rsidRPr="00127CE7" w:rsidRDefault="003B155A" w:rsidP="00EA1A5B">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90F2FD" w14:textId="074E849A" w:rsidR="003B155A" w:rsidRDefault="001F7754" w:rsidP="00EA1A5B">
            <w:pPr>
              <w:pStyle w:val="Hjlptext"/>
            </w:pPr>
            <w:r w:rsidRPr="001F7754">
              <w:t>Har eleven haft studiehandledning på sitt modersmål?</w:t>
            </w:r>
          </w:p>
          <w:p w14:paraId="31C6B9BD" w14:textId="77777777" w:rsidR="003B155A" w:rsidRPr="00BF7A43" w:rsidRDefault="003B155A" w:rsidP="00EA1A5B">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4342AF4" w14:textId="6A962790" w:rsidR="003B155A" w:rsidRDefault="005C56DC" w:rsidP="005C56DC">
      <w:pPr>
        <w:pStyle w:val="Rubrik2"/>
      </w:pPr>
      <w:r w:rsidRPr="005C56DC">
        <w:lastRenderedPageBreak/>
        <w:t>Elevens behov av specialpedagogisk verksamhet</w:t>
      </w:r>
    </w:p>
    <w:tbl>
      <w:tblPr>
        <w:tblStyle w:val="Tabellrutntljust"/>
        <w:tblW w:w="0" w:type="auto"/>
        <w:tblLook w:val="04A0" w:firstRow="1" w:lastRow="0" w:firstColumn="1" w:lastColumn="0" w:noHBand="0" w:noVBand="1"/>
      </w:tblPr>
      <w:tblGrid>
        <w:gridCol w:w="8494"/>
      </w:tblGrid>
      <w:tr w:rsidR="005C56DC" w14:paraId="4C4F3076" w14:textId="77777777" w:rsidTr="005C56DC">
        <w:tc>
          <w:tcPr>
            <w:tcW w:w="8494" w:type="dxa"/>
          </w:tcPr>
          <w:p w14:paraId="0400E743" w14:textId="0996C5A1" w:rsidR="005C56DC" w:rsidRDefault="00DF5FD4" w:rsidP="00154501">
            <w:pPr>
              <w:pStyle w:val="Hjlptext"/>
            </w:pPr>
            <w:r w:rsidRPr="00DF5FD4">
              <w:t>Är eleven i behov av särskild undervisningsgrupp med specialpedagogisk verksamhet</w:t>
            </w:r>
            <w:r w:rsidR="00A10933">
              <w:t>?</w:t>
            </w:r>
          </w:p>
          <w:p w14:paraId="31B495DC" w14:textId="77777777" w:rsidR="005C56DC" w:rsidRDefault="005C56DC" w:rsidP="00154501">
            <w:pPr>
              <w:pStyle w:val="Kryssruta"/>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Ja</w:t>
            </w:r>
          </w:p>
          <w:p w14:paraId="10C763E0" w14:textId="77E5EC50" w:rsidR="005C56DC" w:rsidRPr="00BF7A43" w:rsidRDefault="005C56DC" w:rsidP="005C56DC">
            <w:pPr>
              <w:pStyle w:val="Kryssruta"/>
              <w:ind w:left="0" w:firstLine="0"/>
            </w:pPr>
            <w:r w:rsidRPr="006E6DFB">
              <w:fldChar w:fldCharType="begin">
                <w:ffData>
                  <w:name w:val="Kryss3"/>
                  <w:enabled/>
                  <w:calcOnExit w:val="0"/>
                  <w:checkBox>
                    <w:sizeAuto/>
                    <w:default w:val="0"/>
                  </w:checkBox>
                </w:ffData>
              </w:fldChar>
            </w:r>
            <w:r w:rsidRPr="006E6DFB">
              <w:instrText xml:space="preserve"> FORMCHECKBOX </w:instrText>
            </w:r>
            <w:r w:rsidR="00000000">
              <w:fldChar w:fldCharType="separate"/>
            </w:r>
            <w:r w:rsidRPr="006E6DFB">
              <w:fldChar w:fldCharType="end"/>
            </w:r>
            <w:r w:rsidRPr="006E6DFB">
              <w:t xml:space="preserve">  </w:t>
            </w:r>
            <w:r>
              <w:t>Nej</w:t>
            </w:r>
          </w:p>
        </w:tc>
      </w:tr>
      <w:tr w:rsidR="005C56DC" w14:paraId="57830EB5" w14:textId="77777777" w:rsidTr="005C56DC">
        <w:trPr>
          <w:trHeight w:val="4984"/>
        </w:trPr>
        <w:tc>
          <w:tcPr>
            <w:tcW w:w="8494" w:type="dxa"/>
          </w:tcPr>
          <w:p w14:paraId="714DAAAC" w14:textId="4418E1AF" w:rsidR="005C56DC" w:rsidRDefault="005C56DC" w:rsidP="00154501">
            <w:pPr>
              <w:pStyle w:val="Hjlptext"/>
            </w:pPr>
            <w:r w:rsidRPr="005C56DC">
              <w:t>Beskriv utförligt de omständigheter och skäl till att eleven är aktuell för antagning till utbildning med special</w:t>
            </w:r>
            <w:r>
              <w:softHyphen/>
            </w:r>
            <w:r w:rsidRPr="005C56DC">
              <w:t>pedagogisk verksamhet. Var specifik gällande elevens behov i skolan, i klassrummet, i andra sociala utrymmen etcetera. (max 1500 tecken)</w:t>
            </w:r>
          </w:p>
          <w:p w14:paraId="4B9969F7" w14:textId="47729C83" w:rsidR="005C56DC" w:rsidRPr="00CB1ACC" w:rsidRDefault="000A41E2" w:rsidP="00154501">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D78C164" w14:textId="2897543F" w:rsidR="005C56DC" w:rsidRDefault="005C56DC" w:rsidP="005C56DC">
      <w:pPr>
        <w:pStyle w:val="Rubrik2"/>
      </w:pPr>
      <w:r w:rsidRPr="005C56DC">
        <w:t>Observera!</w:t>
      </w:r>
    </w:p>
    <w:p w14:paraId="5087CB6E" w14:textId="44D31D0B" w:rsidR="005C56DC" w:rsidRDefault="005C56DC" w:rsidP="005C56DC">
      <w:pPr>
        <w:spacing w:after="240"/>
      </w:pPr>
      <w:r w:rsidRPr="005C56DC">
        <w:t>Sökt huvudman behöver ha så komplett underlag som möjligt för att kunna fatta beslut. Därför är det viktigt att blanketten är fullständigt ifylld och att åtgärdsprogram är bifogat. Utredningar ska inte bifogas eller laddas upp i Indra.</w:t>
      </w:r>
    </w:p>
    <w:p w14:paraId="720E15B8" w14:textId="09B670CA" w:rsidR="005C56DC" w:rsidRDefault="005C56DC" w:rsidP="005C56DC">
      <w:pPr>
        <w:pStyle w:val="Rubrik2"/>
      </w:pPr>
      <w:r w:rsidRPr="005C56DC">
        <w:t>Underskrift och godkännande</w:t>
      </w:r>
    </w:p>
    <w:tbl>
      <w:tblPr>
        <w:tblStyle w:val="Tabellrutntljust"/>
        <w:tblW w:w="0" w:type="auto"/>
        <w:tblLook w:val="04A0" w:firstRow="1" w:lastRow="0" w:firstColumn="1" w:lastColumn="0" w:noHBand="0" w:noVBand="1"/>
      </w:tblPr>
      <w:tblGrid>
        <w:gridCol w:w="8494"/>
      </w:tblGrid>
      <w:tr w:rsidR="005C56DC" w14:paraId="0B917058" w14:textId="77777777" w:rsidTr="005C56DC">
        <w:tc>
          <w:tcPr>
            <w:tcW w:w="8494" w:type="dxa"/>
          </w:tcPr>
          <w:p w14:paraId="14071D43" w14:textId="77777777" w:rsidR="005C56DC" w:rsidRDefault="005C56DC" w:rsidP="005C56DC">
            <w:pPr>
              <w:pStyle w:val="Hjlptext"/>
            </w:pPr>
            <w:r>
              <w:t>Datum</w:t>
            </w:r>
          </w:p>
          <w:p w14:paraId="766E9685" w14:textId="064D0B41" w:rsidR="005C56DC" w:rsidRPr="005C56DC" w:rsidRDefault="005C56DC" w:rsidP="005C56DC">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56DC" w14:paraId="5068CA77" w14:textId="77777777" w:rsidTr="005C56DC">
        <w:trPr>
          <w:trHeight w:val="913"/>
        </w:trPr>
        <w:tc>
          <w:tcPr>
            <w:tcW w:w="8494" w:type="dxa"/>
          </w:tcPr>
          <w:p w14:paraId="42315E77" w14:textId="77777777" w:rsidR="005C56DC" w:rsidRDefault="005C56DC" w:rsidP="005C56DC">
            <w:pPr>
              <w:pStyle w:val="Hjlptext"/>
            </w:pPr>
            <w:r>
              <w:t>Elevens underskrift</w:t>
            </w:r>
          </w:p>
          <w:p w14:paraId="658F958A" w14:textId="17480D42" w:rsidR="005C56DC" w:rsidRDefault="005C56DC" w:rsidP="005C56DC">
            <w:pPr>
              <w:pStyle w:val="Formulrtext"/>
            </w:pPr>
          </w:p>
        </w:tc>
      </w:tr>
      <w:tr w:rsidR="005C56DC" w14:paraId="387AF281" w14:textId="77777777" w:rsidTr="005C56DC">
        <w:tc>
          <w:tcPr>
            <w:tcW w:w="8494" w:type="dxa"/>
          </w:tcPr>
          <w:p w14:paraId="4848433B" w14:textId="77777777" w:rsidR="005C56DC" w:rsidRDefault="005C56DC" w:rsidP="005C56DC">
            <w:pPr>
              <w:pStyle w:val="Hjlptext"/>
            </w:pPr>
            <w:r>
              <w:t>Namnförtydligande</w:t>
            </w:r>
          </w:p>
          <w:p w14:paraId="5F2C1052" w14:textId="5EF7E444" w:rsidR="005C56DC" w:rsidRDefault="005C56DC" w:rsidP="005C56DC">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711A543" w14:textId="21A3616C" w:rsidR="005C56DC" w:rsidRDefault="005C56DC" w:rsidP="005C56DC">
      <w:pPr>
        <w:spacing w:before="240" w:after="240"/>
      </w:pPr>
      <w:r w:rsidRPr="005C56DC">
        <w:t>Om blanketten innehåller känsliga uppgifter ska även vårdnadshavare skriva under.</w:t>
      </w:r>
    </w:p>
    <w:tbl>
      <w:tblPr>
        <w:tblStyle w:val="Tabellrutntljust"/>
        <w:tblW w:w="0" w:type="auto"/>
        <w:tblLook w:val="04A0" w:firstRow="1" w:lastRow="0" w:firstColumn="1" w:lastColumn="0" w:noHBand="0" w:noVBand="1"/>
      </w:tblPr>
      <w:tblGrid>
        <w:gridCol w:w="8494"/>
      </w:tblGrid>
      <w:tr w:rsidR="005C56DC" w14:paraId="33BEB8C9" w14:textId="77777777" w:rsidTr="00154501">
        <w:tc>
          <w:tcPr>
            <w:tcW w:w="8494" w:type="dxa"/>
          </w:tcPr>
          <w:p w14:paraId="081B37C4" w14:textId="77777777" w:rsidR="005C56DC" w:rsidRDefault="005C56DC" w:rsidP="00154501">
            <w:pPr>
              <w:pStyle w:val="Hjlptext"/>
            </w:pPr>
            <w:r>
              <w:t>Datum</w:t>
            </w:r>
          </w:p>
          <w:p w14:paraId="1736FE19" w14:textId="77777777" w:rsidR="005C56DC" w:rsidRPr="005C56DC" w:rsidRDefault="005C56DC" w:rsidP="00154501">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56DC" w14:paraId="34D87F01" w14:textId="77777777" w:rsidTr="00154501">
        <w:trPr>
          <w:trHeight w:val="913"/>
        </w:trPr>
        <w:tc>
          <w:tcPr>
            <w:tcW w:w="8494" w:type="dxa"/>
          </w:tcPr>
          <w:p w14:paraId="36C3B73C" w14:textId="2E68A7FC" w:rsidR="005C56DC" w:rsidRDefault="00360AAD" w:rsidP="00154501">
            <w:pPr>
              <w:pStyle w:val="Hjlptext"/>
            </w:pPr>
            <w:r w:rsidRPr="00360AAD">
              <w:t xml:space="preserve">Vårdnadshavares </w:t>
            </w:r>
            <w:r w:rsidR="005C56DC">
              <w:t>underskrift</w:t>
            </w:r>
          </w:p>
          <w:p w14:paraId="0D5945D4" w14:textId="77777777" w:rsidR="005C56DC" w:rsidRDefault="005C56DC" w:rsidP="00154501">
            <w:pPr>
              <w:pStyle w:val="Formulrtext"/>
            </w:pPr>
          </w:p>
        </w:tc>
      </w:tr>
      <w:tr w:rsidR="005C56DC" w14:paraId="76F07EBF" w14:textId="77777777" w:rsidTr="00154501">
        <w:tc>
          <w:tcPr>
            <w:tcW w:w="8494" w:type="dxa"/>
          </w:tcPr>
          <w:p w14:paraId="708D0A8C" w14:textId="77777777" w:rsidR="005C56DC" w:rsidRDefault="005C56DC" w:rsidP="00154501">
            <w:pPr>
              <w:pStyle w:val="Hjlptext"/>
            </w:pPr>
            <w:r>
              <w:t>Namnförtydligande</w:t>
            </w:r>
          </w:p>
          <w:p w14:paraId="6DDA9E1C" w14:textId="77777777" w:rsidR="005C56DC" w:rsidRDefault="005C56DC" w:rsidP="00154501">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3DD3149" w14:textId="77777777" w:rsidR="005C56DC" w:rsidRPr="005C56DC" w:rsidRDefault="005C56DC" w:rsidP="005C56DC">
      <w:pPr>
        <w:spacing w:after="240"/>
      </w:pPr>
    </w:p>
    <w:sectPr w:rsidR="005C56DC" w:rsidRPr="005C56DC" w:rsidSect="00127CE7">
      <w:headerReference w:type="default" r:id="rId10"/>
      <w:footerReference w:type="default" r:id="rId11"/>
      <w:pgSz w:w="11906" w:h="16838"/>
      <w:pgMar w:top="1134" w:right="1701"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46909" w14:textId="77777777" w:rsidR="00001978" w:rsidRDefault="00001978" w:rsidP="00127CE7">
      <w:pPr>
        <w:spacing w:after="0" w:line="240" w:lineRule="auto"/>
      </w:pPr>
      <w:r>
        <w:separator/>
      </w:r>
    </w:p>
  </w:endnote>
  <w:endnote w:type="continuationSeparator" w:id="0">
    <w:p w14:paraId="4BC62E98" w14:textId="77777777" w:rsidR="00001978" w:rsidRDefault="00001978" w:rsidP="0012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C93F" w14:textId="3677415C" w:rsidR="00127CE7" w:rsidRPr="00127CE7" w:rsidRDefault="00127CE7" w:rsidP="00127CE7">
    <w:pPr>
      <w:pStyle w:val="Sidfot"/>
      <w:jc w:val="right"/>
    </w:pPr>
    <w:r w:rsidRPr="00127CE7">
      <w:fldChar w:fldCharType="begin"/>
    </w:r>
    <w:r w:rsidRPr="00127CE7">
      <w:instrText>PAGE  \* Arabic  \* MERGEFORMAT</w:instrText>
    </w:r>
    <w:r w:rsidRPr="00127CE7">
      <w:fldChar w:fldCharType="separate"/>
    </w:r>
    <w:r w:rsidRPr="00127CE7">
      <w:t>1</w:t>
    </w:r>
    <w:r w:rsidRPr="00127CE7">
      <w:fldChar w:fldCharType="end"/>
    </w:r>
    <w:r w:rsidRPr="00127CE7">
      <w:t>/</w:t>
    </w:r>
    <w:fldSimple w:instr="NUMPAGES  \* Arabic  \* MERGEFORMAT">
      <w:r w:rsidRPr="00127CE7">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44109" w14:textId="77777777" w:rsidR="00001978" w:rsidRDefault="00001978" w:rsidP="00127CE7">
      <w:pPr>
        <w:spacing w:after="0" w:line="240" w:lineRule="auto"/>
      </w:pPr>
      <w:r>
        <w:separator/>
      </w:r>
    </w:p>
  </w:footnote>
  <w:footnote w:type="continuationSeparator" w:id="0">
    <w:p w14:paraId="7CEE8020" w14:textId="77777777" w:rsidR="00001978" w:rsidRDefault="00001978" w:rsidP="0012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9379" w14:textId="77777777" w:rsidR="00127CE7" w:rsidRDefault="00127CE7" w:rsidP="00127CE7">
    <w:pPr>
      <w:pStyle w:val="Sidhuvud"/>
      <w:spacing w:after="12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ocumentProtection w:edit="forms" w:enforcement="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88"/>
    <w:rsid w:val="00001978"/>
    <w:rsid w:val="00036E1E"/>
    <w:rsid w:val="000A41E2"/>
    <w:rsid w:val="000D5EF1"/>
    <w:rsid w:val="001045D8"/>
    <w:rsid w:val="00127CE7"/>
    <w:rsid w:val="001E6FE2"/>
    <w:rsid w:val="001F7754"/>
    <w:rsid w:val="00283D5B"/>
    <w:rsid w:val="00320B0D"/>
    <w:rsid w:val="00360AAD"/>
    <w:rsid w:val="00366502"/>
    <w:rsid w:val="003A01D8"/>
    <w:rsid w:val="003B155A"/>
    <w:rsid w:val="003B5A98"/>
    <w:rsid w:val="005C56DC"/>
    <w:rsid w:val="005C5E54"/>
    <w:rsid w:val="0078203D"/>
    <w:rsid w:val="00824088"/>
    <w:rsid w:val="00914165"/>
    <w:rsid w:val="009E533A"/>
    <w:rsid w:val="00A10933"/>
    <w:rsid w:val="00A6329F"/>
    <w:rsid w:val="00AA42F1"/>
    <w:rsid w:val="00B258E2"/>
    <w:rsid w:val="00B275C7"/>
    <w:rsid w:val="00B90554"/>
    <w:rsid w:val="00BF7A43"/>
    <w:rsid w:val="00CB1ACC"/>
    <w:rsid w:val="00CE1E3E"/>
    <w:rsid w:val="00D42B95"/>
    <w:rsid w:val="00DF5FD4"/>
    <w:rsid w:val="00F7697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F8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65"/>
  </w:style>
  <w:style w:type="paragraph" w:styleId="Rubrik1">
    <w:name w:val="heading 1"/>
    <w:basedOn w:val="Normal"/>
    <w:next w:val="Normal"/>
    <w:link w:val="Rubrik1Char"/>
    <w:uiPriority w:val="9"/>
    <w:qFormat/>
    <w:rsid w:val="00BF7A43"/>
    <w:pPr>
      <w:keepNext/>
      <w:keepLines/>
      <w:spacing w:before="480"/>
      <w:outlineLvl w:val="0"/>
    </w:pPr>
    <w:rPr>
      <w:rFonts w:ascii="Georgia" w:eastAsiaTheme="majorEastAsia" w:hAnsi="Georgia" w:cstheme="majorBidi"/>
      <w:sz w:val="36"/>
      <w:szCs w:val="32"/>
    </w:rPr>
  </w:style>
  <w:style w:type="paragraph" w:styleId="Rubrik2">
    <w:name w:val="heading 2"/>
    <w:basedOn w:val="Normal"/>
    <w:next w:val="Normal"/>
    <w:link w:val="Rubrik2Char"/>
    <w:uiPriority w:val="9"/>
    <w:qFormat/>
    <w:rsid w:val="00127CE7"/>
    <w:pPr>
      <w:keepNext/>
      <w:keepLines/>
      <w:spacing w:before="280" w:after="120"/>
      <w:outlineLvl w:val="1"/>
    </w:pPr>
    <w:rPr>
      <w:rFonts w:eastAsiaTheme="majorEastAsia" w:cstheme="majorBidi"/>
      <w:b/>
      <w:sz w:val="22"/>
      <w:szCs w:val="22"/>
    </w:rPr>
  </w:style>
  <w:style w:type="paragraph" w:styleId="Rubrik3">
    <w:name w:val="heading 3"/>
    <w:basedOn w:val="Normal"/>
    <w:next w:val="Normal"/>
    <w:link w:val="Rubrik3Char"/>
    <w:uiPriority w:val="9"/>
    <w:qFormat/>
    <w:rsid w:val="001F7754"/>
    <w:pPr>
      <w:keepNext/>
      <w:keepLines/>
      <w:spacing w:before="240" w:after="40"/>
      <w:outlineLvl w:val="2"/>
    </w:pPr>
    <w:rPr>
      <w:rFonts w:eastAsiaTheme="majorEastAsia" w:cstheme="majorBidi"/>
      <w:sz w:val="22"/>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A43"/>
    <w:rPr>
      <w:rFonts w:ascii="Georgia" w:eastAsiaTheme="majorEastAsia" w:hAnsi="Georgia" w:cstheme="majorBidi"/>
      <w:sz w:val="36"/>
      <w:szCs w:val="32"/>
    </w:rPr>
  </w:style>
  <w:style w:type="character" w:customStyle="1" w:styleId="Rubrik2Char">
    <w:name w:val="Rubrik 2 Char"/>
    <w:basedOn w:val="Standardstycketeckensnitt"/>
    <w:link w:val="Rubrik2"/>
    <w:uiPriority w:val="9"/>
    <w:rsid w:val="00127CE7"/>
    <w:rPr>
      <w:rFonts w:eastAsiaTheme="majorEastAsia" w:cstheme="majorBidi"/>
      <w:b/>
      <w:sz w:val="22"/>
      <w:szCs w:val="22"/>
    </w:rPr>
  </w:style>
  <w:style w:type="character" w:customStyle="1" w:styleId="Rubrik3Char">
    <w:name w:val="Rubrik 3 Char"/>
    <w:basedOn w:val="Standardstycketeckensnitt"/>
    <w:link w:val="Rubrik3"/>
    <w:uiPriority w:val="9"/>
    <w:rsid w:val="001F7754"/>
    <w:rPr>
      <w:rFonts w:eastAsiaTheme="majorEastAsia" w:cstheme="majorBidi"/>
      <w:sz w:val="22"/>
      <w:szCs w:val="24"/>
    </w:rPr>
  </w:style>
  <w:style w:type="character" w:styleId="Hyperlnk">
    <w:name w:val="Hyperlink"/>
    <w:basedOn w:val="Standardstycketeckensnitt"/>
    <w:uiPriority w:val="99"/>
    <w:unhideWhenUsed/>
    <w:rsid w:val="00BF7A43"/>
    <w:rPr>
      <w:color w:val="0563C1" w:themeColor="hyperlink"/>
      <w:u w:val="single"/>
    </w:rPr>
  </w:style>
  <w:style w:type="character" w:styleId="Olstomnmnande">
    <w:name w:val="Unresolved Mention"/>
    <w:basedOn w:val="Standardstycketeckensnitt"/>
    <w:uiPriority w:val="99"/>
    <w:semiHidden/>
    <w:unhideWhenUsed/>
    <w:rsid w:val="00BF7A43"/>
    <w:rPr>
      <w:color w:val="605E5C"/>
      <w:shd w:val="clear" w:color="auto" w:fill="E1DFDD"/>
    </w:rPr>
  </w:style>
  <w:style w:type="table" w:styleId="Tabellrutnt">
    <w:name w:val="Table Grid"/>
    <w:basedOn w:val="Normaltabell"/>
    <w:uiPriority w:val="39"/>
    <w:rsid w:val="00BF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next w:val="Formulrtext"/>
    <w:qFormat/>
    <w:rsid w:val="00127CE7"/>
    <w:pPr>
      <w:spacing w:before="80" w:after="80" w:line="240" w:lineRule="auto"/>
    </w:pPr>
    <w:rPr>
      <w:sz w:val="16"/>
    </w:rPr>
  </w:style>
  <w:style w:type="paragraph" w:customStyle="1" w:styleId="Formulrtext">
    <w:name w:val="Formulärtext"/>
    <w:basedOn w:val="Hjlptext"/>
    <w:qFormat/>
    <w:rsid w:val="00127CE7"/>
    <w:pPr>
      <w:spacing w:after="120"/>
    </w:pPr>
    <w:rPr>
      <w:sz w:val="20"/>
    </w:rPr>
  </w:style>
  <w:style w:type="paragraph" w:styleId="Sidhuvud">
    <w:name w:val="header"/>
    <w:basedOn w:val="Normal"/>
    <w:link w:val="SidhuvudChar"/>
    <w:uiPriority w:val="99"/>
    <w:unhideWhenUsed/>
    <w:rsid w:val="00127CE7"/>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127CE7"/>
  </w:style>
  <w:style w:type="paragraph" w:styleId="Sidfot">
    <w:name w:val="footer"/>
    <w:basedOn w:val="Normal"/>
    <w:link w:val="SidfotChar"/>
    <w:uiPriority w:val="99"/>
    <w:unhideWhenUsed/>
    <w:rsid w:val="00127CE7"/>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127CE7"/>
  </w:style>
  <w:style w:type="table" w:styleId="Tabellrutntljust">
    <w:name w:val="Grid Table Light"/>
    <w:basedOn w:val="Normaltabell"/>
    <w:uiPriority w:val="40"/>
    <w:rsid w:val="00127C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ryssruta">
    <w:name w:val="Kryssruta"/>
    <w:basedOn w:val="Normal"/>
    <w:qFormat/>
    <w:rsid w:val="00CB1ACC"/>
    <w:pPr>
      <w:spacing w:before="80" w:after="120" w:line="240" w:lineRule="auto"/>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ymnasieantagningen.storsthlm.se/om-o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ymnasieantagningen.storsthlm.se/personal/ansokan-antagning/antagningsunderlag/" TargetMode="External"/><Relationship Id="rId14" Type="http://schemas.openxmlformats.org/officeDocument/2006/relationships/customXml" Target="../customXml/item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4E27476D809994C9F8CE51AFF1D4292" ma:contentTypeVersion="21" ma:contentTypeDescription="Skapa ett nytt dokument." ma:contentTypeScope="" ma:versionID="fce9bc2c864718067f329d099d437f6e">
  <xsd:schema xmlns:xsd="http://www.w3.org/2001/XMLSchema" xmlns:xs="http://www.w3.org/2001/XMLSchema" xmlns:p="http://schemas.microsoft.com/office/2006/metadata/properties" xmlns:ns2="0ac6c7cc-1e19-4b9b-93e4-5c045a0a4e04" xmlns:ns3="5f41a852-06ad-427a-acdb-cc79e20a0837" targetNamespace="http://schemas.microsoft.com/office/2006/metadata/properties" ma:root="true" ma:fieldsID="afa05b47313270dc78d106054bd883cc" ns2:_="" ns3:_="">
    <xsd:import namespace="0ac6c7cc-1e19-4b9b-93e4-5c045a0a4e04"/>
    <xsd:import namespace="5f41a852-06ad-427a-acdb-cc79e20a08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Test" minOccurs="0"/>
                <xsd:element ref="ns2:Test_x003a_Created"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6c7cc-1e19-4b9b-93e4-5c045a0a4e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A" ma:index="12" nillable="true" ma:displayName="S" ma:format="DateOnly" ma:internalName="SA">
      <xsd:simpleType>
        <xsd:restriction base="dms:DateTim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ec6bdae-8eb7-4e6d-a751-dc60de44833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Test" ma:index="25" nillable="true" ma:displayName="Test" ma:list="{76cfe240-63a2-4410-ae5f-b44b267e6615}" ma:internalName="Test" ma:showField="Title">
      <xsd:simpleType>
        <xsd:restriction base="dms:Lookup"/>
      </xsd:simpleType>
    </xsd:element>
    <xsd:element name="Test_x003a_Created" ma:index="26" nillable="true" ma:displayName="Test:Created" ma:list="{76cfe240-63a2-4410-ae5f-b44b267e6615}" ma:internalName="Test_x003a_Created" ma:readOnly="true" ma:showField="Created" ma:web="5f41a852-06ad-427a-acdb-cc79e20a0837">
      <xsd:simpleType>
        <xsd:restriction base="dms:Lookup"/>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Location" ma:index="2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1a852-06ad-427a-acdb-cc79e20a0837"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bfb654b1-7dc6-4150-a9e5-0ca2f71cb0ae}" ma:internalName="TaxCatchAll" ma:showField="CatchAllData" ma:web="5f41a852-06ad-427a-acdb-cc79e20a08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A xmlns="0ac6c7cc-1e19-4b9b-93e4-5c045a0a4e04" xsi:nil="true"/>
    <lcf76f155ced4ddcb4097134ff3c332f xmlns="0ac6c7cc-1e19-4b9b-93e4-5c045a0a4e04">
      <Terms xmlns="http://schemas.microsoft.com/office/infopath/2007/PartnerControls"/>
    </lcf76f155ced4ddcb4097134ff3c332f>
    <TaxCatchAll xmlns="5f41a852-06ad-427a-acdb-cc79e20a0837" xsi:nil="true"/>
    <Test xmlns="0ac6c7cc-1e19-4b9b-93e4-5c045a0a4e04" xsi:nil="true"/>
  </documentManagement>
</p:properties>
</file>

<file path=customXml/itemProps1.xml><?xml version="1.0" encoding="utf-8"?>
<ds:datastoreItem xmlns:ds="http://schemas.openxmlformats.org/officeDocument/2006/customXml" ds:itemID="{E9993A47-7FBF-402B-8DB3-58BFC1DA6916}">
  <ds:schemaRefs>
    <ds:schemaRef ds:uri="http://schemas.openxmlformats.org/officeDocument/2006/bibliography"/>
  </ds:schemaRefs>
</ds:datastoreItem>
</file>

<file path=customXml/itemProps2.xml><?xml version="1.0" encoding="utf-8"?>
<ds:datastoreItem xmlns:ds="http://schemas.openxmlformats.org/officeDocument/2006/customXml" ds:itemID="{E0506C55-6645-42DE-AF85-EA3D372681EA}"/>
</file>

<file path=customXml/itemProps3.xml><?xml version="1.0" encoding="utf-8"?>
<ds:datastoreItem xmlns:ds="http://schemas.openxmlformats.org/officeDocument/2006/customXml" ds:itemID="{2796EF39-87AA-4EBA-A377-0A3E903E44DA}"/>
</file>

<file path=customXml/itemProps4.xml><?xml version="1.0" encoding="utf-8"?>
<ds:datastoreItem xmlns:ds="http://schemas.openxmlformats.org/officeDocument/2006/customXml" ds:itemID="{EF968B2D-4772-48FD-BB3E-FAA7E96B50AB}"/>
</file>

<file path=docProps/app.xml><?xml version="1.0" encoding="utf-8"?>
<Properties xmlns="http://schemas.openxmlformats.org/officeDocument/2006/extended-properties" xmlns:vt="http://schemas.openxmlformats.org/officeDocument/2006/docPropsVTypes">
  <Template>IMS</Template>
  <TotalTime>202</TotalTime>
  <Pages>5</Pages>
  <Words>1395</Words>
  <Characters>7399</Characters>
  <DocSecurity>0</DocSecurity>
  <Lines>61</Lines>
  <Paragraphs>17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2022-11-01T07:45:00Z</dcterms:created>
  <dcterms:modified xsi:type="dcterms:W3CDTF">2022-11-09T14:10:00Z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0x01010094E27476D809994C9F8CE51AFF1D4292</vt:lpwstr>
  </property>
</Properties>
</file>