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84018" w14:textId="629D6CCE" w:rsidR="00BF7A43" w:rsidRDefault="00127CE7" w:rsidP="00127CE7">
      <w:pPr>
        <w:spacing w:before="240" w:after="40"/>
        <w:jc w:val="right"/>
      </w:pPr>
      <w:r>
        <w:rPr>
          <w:noProof/>
        </w:rPr>
        <w:drawing>
          <wp:anchor distT="0" distB="0" distL="114300" distR="114300" simplePos="0" relativeHeight="251658240" behindDoc="1" locked="0" layoutInCell="1" allowOverlap="1" wp14:anchorId="741CFCEB" wp14:editId="782972EA">
            <wp:simplePos x="0" y="0"/>
            <wp:positionH relativeFrom="column">
              <wp:posOffset>-669290</wp:posOffset>
            </wp:positionH>
            <wp:positionV relativeFrom="paragraph">
              <wp:posOffset>-438975</wp:posOffset>
            </wp:positionV>
            <wp:extent cx="2166198" cy="554547"/>
            <wp:effectExtent l="0" t="0" r="5715" b="0"/>
            <wp:wrapNone/>
            <wp:docPr id="1" name="Bildobjekt 1" descr="Logotyp för Gymnasieantagningen Storstockho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descr="Logotyp för Gymnasieantagningen Storstockholm."/>
                    <pic:cNvPicPr/>
                  </pic:nvPicPr>
                  <pic:blipFill>
                    <a:blip r:embed="rId7">
                      <a:extLst>
                        <a:ext uri="{28A0092B-C50C-407E-A947-70E740481C1C}">
                          <a14:useLocalDpi xmlns:a14="http://schemas.microsoft.com/office/drawing/2010/main" val="0"/>
                        </a:ext>
                      </a:extLst>
                    </a:blip>
                    <a:stretch>
                      <a:fillRect/>
                    </a:stretch>
                  </pic:blipFill>
                  <pic:spPr>
                    <a:xfrm>
                      <a:off x="0" y="0"/>
                      <a:ext cx="2166198" cy="554547"/>
                    </a:xfrm>
                    <a:prstGeom prst="rect">
                      <a:avLst/>
                    </a:prstGeom>
                  </pic:spPr>
                </pic:pic>
              </a:graphicData>
            </a:graphic>
            <wp14:sizeRelH relativeFrom="margin">
              <wp14:pctWidth>0</wp14:pctWidth>
            </wp14:sizeRelH>
            <wp14:sizeRelV relativeFrom="margin">
              <wp14:pctHeight>0</wp14:pctHeight>
            </wp14:sizeRelV>
          </wp:anchor>
        </w:drawing>
      </w:r>
      <w:r w:rsidR="00BF7A43">
        <w:t>Gäller för antagningsåret 20</w:t>
      </w:r>
      <w:r w:rsidR="00BF7A43">
        <w:fldChar w:fldCharType="begin">
          <w:ffData>
            <w:name w:val="Text1"/>
            <w:enabled/>
            <w:calcOnExit w:val="0"/>
            <w:textInput/>
          </w:ffData>
        </w:fldChar>
      </w:r>
      <w:bookmarkStart w:id="0" w:name="Text1"/>
      <w:r w:rsidR="00BF7A43">
        <w:instrText xml:space="preserve"> FORMTEXT </w:instrText>
      </w:r>
      <w:r w:rsidR="00BF7A43">
        <w:fldChar w:fldCharType="separate"/>
      </w:r>
      <w:r w:rsidR="00BF7A43">
        <w:rPr>
          <w:noProof/>
        </w:rPr>
        <w:t> </w:t>
      </w:r>
      <w:r w:rsidR="00BF7A43">
        <w:rPr>
          <w:noProof/>
        </w:rPr>
        <w:t> </w:t>
      </w:r>
      <w:r w:rsidR="00BF7A43">
        <w:rPr>
          <w:noProof/>
        </w:rPr>
        <w:t> </w:t>
      </w:r>
      <w:r w:rsidR="00BF7A43">
        <w:rPr>
          <w:noProof/>
        </w:rPr>
        <w:t> </w:t>
      </w:r>
      <w:r w:rsidR="00BF7A43">
        <w:rPr>
          <w:noProof/>
        </w:rPr>
        <w:t> </w:t>
      </w:r>
      <w:r w:rsidR="00BF7A43">
        <w:fldChar w:fldCharType="end"/>
      </w:r>
      <w:bookmarkEnd w:id="0"/>
    </w:p>
    <w:p w14:paraId="00C5C9B1" w14:textId="38E2D4C6" w:rsidR="00BF7A43" w:rsidRPr="00BF7A43" w:rsidRDefault="00684F98" w:rsidP="008F3712">
      <w:pPr>
        <w:pStyle w:val="Rubrik1"/>
        <w:spacing w:before="360"/>
      </w:pPr>
      <w:r w:rsidRPr="00684F98">
        <w:t>Särskilt behovsunderlag för ansökan till utbildning med specialpedagogisk verksamhet</w:t>
      </w:r>
    </w:p>
    <w:p w14:paraId="3EEF3656" w14:textId="18FC6D55" w:rsidR="00BF7A43" w:rsidRDefault="00BF7A43" w:rsidP="00BF7A43">
      <w:r>
        <w:t xml:space="preserve">Personuppgifter i denna blankett kommer att behandlas i enlighet med dataskyddsförordningen som underlag för antagning till gymnasieskolan. För mer information </w:t>
      </w:r>
      <w:r w:rsidR="00E42B88">
        <w:t xml:space="preserve">om </w:t>
      </w:r>
      <w:r>
        <w:t xml:space="preserve">hur vi hanterar personuppgifter gå in på </w:t>
      </w:r>
      <w:hyperlink r:id="rId8" w:history="1">
        <w:r w:rsidRPr="00BF7A43">
          <w:rPr>
            <w:rStyle w:val="Hyperlnk"/>
          </w:rPr>
          <w:t>gymnasieantagningen.storsthlm.se/om-oss/</w:t>
        </w:r>
      </w:hyperlink>
    </w:p>
    <w:p w14:paraId="2C1A16A0" w14:textId="01CD8DC3" w:rsidR="00BF7A43" w:rsidRDefault="00BF7A43" w:rsidP="00BF7A43">
      <w:pPr>
        <w:rPr>
          <w:rStyle w:val="Hyperlnk"/>
        </w:rPr>
      </w:pPr>
      <w:r>
        <w:t xml:space="preserve">Instruktioner för blanketten finns på vår webb under </w:t>
      </w:r>
      <w:hyperlink r:id="rId9" w:history="1">
        <w:r w:rsidRPr="00BF7A43">
          <w:rPr>
            <w:rStyle w:val="Hyperlnk"/>
          </w:rPr>
          <w:t>Personal – Ansökan &amp; antagning – Antagningsunderlag</w:t>
        </w:r>
      </w:hyperlink>
    </w:p>
    <w:p w14:paraId="7F491B53" w14:textId="4D2548E6" w:rsidR="008F3712" w:rsidRDefault="008F3712" w:rsidP="008F3712">
      <w:pPr>
        <w:pStyle w:val="Kryssruta"/>
      </w:pPr>
      <w:r>
        <w:t>Behovsunderlaget avser ansökan till</w:t>
      </w:r>
    </w:p>
    <w:p w14:paraId="52BFBDDA" w14:textId="0BBF1FE0" w:rsidR="008F3712" w:rsidRDefault="008F3712" w:rsidP="008F3712">
      <w:pPr>
        <w:pStyle w:val="Kryssruta"/>
      </w:pPr>
      <w:r>
        <w:fldChar w:fldCharType="begin">
          <w:ffData>
            <w:name w:val="Kryss1"/>
            <w:enabled/>
            <w:calcOnExit w:val="0"/>
            <w:checkBox>
              <w:sizeAuto/>
              <w:default w:val="0"/>
            </w:checkBox>
          </w:ffData>
        </w:fldChar>
      </w:r>
      <w:bookmarkStart w:id="1" w:name="Kryss1"/>
      <w:r>
        <w:instrText xml:space="preserve"> FORMCHECKBOX </w:instrText>
      </w:r>
      <w:r w:rsidR="00000000">
        <w:fldChar w:fldCharType="separate"/>
      </w:r>
      <w:r>
        <w:fldChar w:fldCharType="end"/>
      </w:r>
      <w:bookmarkEnd w:id="1"/>
      <w:r>
        <w:t xml:space="preserve">  Nationellt program</w:t>
      </w:r>
    </w:p>
    <w:p w14:paraId="56B82433" w14:textId="4DC15F76" w:rsidR="008F3712" w:rsidRDefault="008F3712" w:rsidP="008F3712">
      <w:pPr>
        <w:pStyle w:val="Kryssruta"/>
      </w:pPr>
      <w:r>
        <w:fldChar w:fldCharType="begin">
          <w:ffData>
            <w:name w:val="Kryss1"/>
            <w:enabled/>
            <w:calcOnExit w:val="0"/>
            <w:checkBox>
              <w:sizeAuto/>
              <w:default w:val="0"/>
            </w:checkBox>
          </w:ffData>
        </w:fldChar>
      </w:r>
      <w:r>
        <w:instrText xml:space="preserve"> FORMCHECKBOX </w:instrText>
      </w:r>
      <w:r w:rsidR="00000000">
        <w:fldChar w:fldCharType="separate"/>
      </w:r>
      <w:r>
        <w:fldChar w:fldCharType="end"/>
      </w:r>
      <w:r>
        <w:t xml:space="preserve">  Introduktionsprogram</w:t>
      </w:r>
    </w:p>
    <w:p w14:paraId="45C433ED" w14:textId="5D949D6D" w:rsidR="00BF7A43" w:rsidRDefault="00BF7A43" w:rsidP="00127CE7">
      <w:pPr>
        <w:pStyle w:val="Rubrik2"/>
      </w:pPr>
      <w:r w:rsidRPr="00BF7A43">
        <w:t xml:space="preserve">Elevens </w:t>
      </w:r>
      <w:r w:rsidRPr="00127CE7">
        <w:t>personuppgifter</w:t>
      </w:r>
    </w:p>
    <w:tbl>
      <w:tblPr>
        <w:tblStyle w:val="Tabellrutntljust"/>
        <w:tblW w:w="0" w:type="auto"/>
        <w:tblLook w:val="04A0" w:firstRow="1" w:lastRow="0" w:firstColumn="1" w:lastColumn="0" w:noHBand="0" w:noVBand="1"/>
      </w:tblPr>
      <w:tblGrid>
        <w:gridCol w:w="4247"/>
        <w:gridCol w:w="4247"/>
      </w:tblGrid>
      <w:tr w:rsidR="00BF7A43" w14:paraId="670316DD" w14:textId="77777777" w:rsidTr="00127CE7">
        <w:tc>
          <w:tcPr>
            <w:tcW w:w="4247" w:type="dxa"/>
          </w:tcPr>
          <w:p w14:paraId="37DFE32D" w14:textId="77777777" w:rsidR="00BF7A43" w:rsidRDefault="00BF7A43" w:rsidP="00127CE7">
            <w:pPr>
              <w:pStyle w:val="Hjlptext"/>
            </w:pPr>
            <w:r w:rsidRPr="00127CE7">
              <w:t>Förnamn</w:t>
            </w:r>
          </w:p>
          <w:p w14:paraId="5C8FF6B5" w14:textId="3954009F" w:rsidR="00BF7A43" w:rsidRPr="00127CE7" w:rsidRDefault="00BF7A43" w:rsidP="00127CE7">
            <w:pPr>
              <w:pStyle w:val="Formulrtext"/>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4247" w:type="dxa"/>
          </w:tcPr>
          <w:p w14:paraId="512A44D7" w14:textId="77777777" w:rsidR="00BF7A43" w:rsidRDefault="00BF7A43" w:rsidP="00127CE7">
            <w:pPr>
              <w:pStyle w:val="Hjlptext"/>
            </w:pPr>
            <w:r>
              <w:t>Efternamn</w:t>
            </w:r>
          </w:p>
          <w:p w14:paraId="19F855DF" w14:textId="0E23F8E2" w:rsidR="00BF7A43" w:rsidRPr="00BF7A43" w:rsidRDefault="00BF7A43" w:rsidP="00127CE7">
            <w:pPr>
              <w:pStyle w:val="Formulrtext"/>
            </w:pPr>
            <w:r>
              <w:fldChar w:fldCharType="begin">
                <w:ffData>
                  <w:name w:val="Text3"/>
                  <w:enabled/>
                  <w:calcOnExit w:val="0"/>
                  <w:textInput/>
                </w:ffData>
              </w:fldChar>
            </w:r>
            <w:bookmarkStart w:id="3"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r>
      <w:tr w:rsidR="00BF7A43" w14:paraId="25DEA062" w14:textId="77777777" w:rsidTr="00127CE7">
        <w:tc>
          <w:tcPr>
            <w:tcW w:w="4247" w:type="dxa"/>
          </w:tcPr>
          <w:p w14:paraId="373DF0BD" w14:textId="77777777" w:rsidR="00BF7A43" w:rsidRDefault="00BF7A43" w:rsidP="00127CE7">
            <w:pPr>
              <w:pStyle w:val="Hjlptext"/>
            </w:pPr>
            <w:r w:rsidRPr="00BF7A43">
              <w:t>Personnummer/TF-nummer</w:t>
            </w:r>
          </w:p>
          <w:p w14:paraId="7C9107BB" w14:textId="1651DDA8" w:rsidR="00BF7A43" w:rsidRPr="00127CE7"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6259D5A8" w14:textId="77777777" w:rsidR="00BF7A43" w:rsidRDefault="00BF7A43" w:rsidP="00127CE7">
            <w:pPr>
              <w:pStyle w:val="Hjlptext"/>
            </w:pPr>
            <w:r w:rsidRPr="00BF7A43">
              <w:t>Telefonnummer</w:t>
            </w:r>
          </w:p>
          <w:p w14:paraId="62E27CE7" w14:textId="5DB12C6D"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073B0BDA" w14:textId="77777777" w:rsidTr="00127CE7">
        <w:tc>
          <w:tcPr>
            <w:tcW w:w="4247" w:type="dxa"/>
          </w:tcPr>
          <w:p w14:paraId="2AAE6B54" w14:textId="77777777" w:rsidR="00BF7A43" w:rsidRDefault="00BF7A43" w:rsidP="00127CE7">
            <w:pPr>
              <w:pStyle w:val="Hjlptext"/>
            </w:pPr>
            <w:r w:rsidRPr="00127CE7">
              <w:t>Avlämnande</w:t>
            </w:r>
            <w:r w:rsidRPr="00BF7A43">
              <w:t xml:space="preserve"> skola</w:t>
            </w:r>
          </w:p>
          <w:p w14:paraId="68BB89BE" w14:textId="7BB6F209"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0402B825" w14:textId="77777777" w:rsidR="00BF7A43" w:rsidRDefault="00BF7A43" w:rsidP="00127CE7">
            <w:pPr>
              <w:pStyle w:val="Hjlptext"/>
            </w:pPr>
            <w:r>
              <w:t>Klass</w:t>
            </w:r>
          </w:p>
          <w:p w14:paraId="7DA03C6D" w14:textId="34702BB8"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3AE91520" w14:textId="77777777" w:rsidTr="00127CE7">
        <w:tc>
          <w:tcPr>
            <w:tcW w:w="8494" w:type="dxa"/>
            <w:gridSpan w:val="2"/>
          </w:tcPr>
          <w:p w14:paraId="6A194904" w14:textId="77777777" w:rsidR="00BF7A43" w:rsidRDefault="00BF7A43" w:rsidP="00127CE7">
            <w:pPr>
              <w:pStyle w:val="Hjlptext"/>
            </w:pPr>
            <w:r>
              <w:t>Mejladress</w:t>
            </w:r>
          </w:p>
          <w:p w14:paraId="2D97FD9C" w14:textId="797B6929"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10361E3B" w14:textId="77777777" w:rsidTr="00127CE7">
        <w:tc>
          <w:tcPr>
            <w:tcW w:w="4247" w:type="dxa"/>
          </w:tcPr>
          <w:p w14:paraId="6857193D" w14:textId="68B779E3" w:rsidR="00BF7A43" w:rsidRDefault="00BF7A43" w:rsidP="00127CE7">
            <w:pPr>
              <w:pStyle w:val="Hjlptext"/>
            </w:pPr>
            <w:r w:rsidRPr="00BF7A43">
              <w:t>Vårdnadshavare</w:t>
            </w:r>
          </w:p>
          <w:p w14:paraId="1ADC4318" w14:textId="70701685"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171CD299" w14:textId="0803AC03" w:rsidR="00BF7A43" w:rsidRDefault="00BF7A43" w:rsidP="00127CE7">
            <w:pPr>
              <w:pStyle w:val="Hjlptext"/>
            </w:pPr>
            <w:r w:rsidRPr="00BF7A43">
              <w:t>Telefonnummer (Vårdnadshavare)</w:t>
            </w:r>
          </w:p>
          <w:p w14:paraId="0F06BABA" w14:textId="47C7E8CF"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60F0D262" w14:textId="77777777" w:rsidTr="00127CE7">
        <w:tc>
          <w:tcPr>
            <w:tcW w:w="8494" w:type="dxa"/>
            <w:gridSpan w:val="2"/>
          </w:tcPr>
          <w:p w14:paraId="1AC2237C" w14:textId="77777777" w:rsidR="00BF7A43" w:rsidRDefault="00BF7A43" w:rsidP="00127CE7">
            <w:pPr>
              <w:pStyle w:val="Hjlptext"/>
            </w:pPr>
            <w:r>
              <w:t>Mejladress (Vårdnadshavare)</w:t>
            </w:r>
          </w:p>
          <w:p w14:paraId="369DDB3F" w14:textId="24D803A5"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9685476" w14:textId="26BE5496" w:rsidR="00BF7A43" w:rsidRDefault="00BF7A43" w:rsidP="00127CE7">
      <w:pPr>
        <w:pStyle w:val="Rubrik2"/>
      </w:pPr>
      <w:r>
        <w:t>Skolans kontaktuppgifter</w:t>
      </w:r>
    </w:p>
    <w:tbl>
      <w:tblPr>
        <w:tblStyle w:val="Tabellrutntljust"/>
        <w:tblW w:w="0" w:type="auto"/>
        <w:tblLook w:val="04A0" w:firstRow="1" w:lastRow="0" w:firstColumn="1" w:lastColumn="0" w:noHBand="0" w:noVBand="1"/>
      </w:tblPr>
      <w:tblGrid>
        <w:gridCol w:w="4247"/>
        <w:gridCol w:w="4247"/>
      </w:tblGrid>
      <w:tr w:rsidR="00BF7A43" w14:paraId="7EE90E70" w14:textId="77777777" w:rsidTr="00127CE7">
        <w:tc>
          <w:tcPr>
            <w:tcW w:w="4247" w:type="dxa"/>
          </w:tcPr>
          <w:p w14:paraId="4EA79FE6" w14:textId="501B7E18" w:rsidR="00BF7A43" w:rsidRDefault="00BF7A43" w:rsidP="00127CE7">
            <w:pPr>
              <w:pStyle w:val="Hjlptext"/>
            </w:pPr>
            <w:r w:rsidRPr="00BF7A43">
              <w:t>Studie- och yrkesvägledare</w:t>
            </w:r>
          </w:p>
          <w:p w14:paraId="0FAE1632" w14:textId="77777777"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24963543" w14:textId="4102064A" w:rsidR="00BF7A43" w:rsidRDefault="00BF7A43" w:rsidP="00127CE7">
            <w:pPr>
              <w:pStyle w:val="Hjlptext"/>
            </w:pPr>
            <w:r w:rsidRPr="00BF7A43">
              <w:t>Telefonnummer (Studie- och yrkesvägledare)</w:t>
            </w:r>
          </w:p>
          <w:p w14:paraId="31860E8D" w14:textId="77777777" w:rsidR="00BF7A43" w:rsidRPr="00BF7A43" w:rsidRDefault="00BF7A43" w:rsidP="00127CE7">
            <w:pPr>
              <w:pStyle w:val="Formulrtex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183C8BE2" w14:textId="77777777" w:rsidTr="00127CE7">
        <w:tc>
          <w:tcPr>
            <w:tcW w:w="8494" w:type="dxa"/>
            <w:gridSpan w:val="2"/>
          </w:tcPr>
          <w:p w14:paraId="410E6909" w14:textId="264A1BA5" w:rsidR="00BF7A43" w:rsidRDefault="00BF7A43" w:rsidP="00127CE7">
            <w:pPr>
              <w:pStyle w:val="Hjlptext"/>
            </w:pPr>
            <w:r>
              <w:t>Mejladress</w:t>
            </w:r>
            <w:r w:rsidR="00B275C7">
              <w:t xml:space="preserve"> </w:t>
            </w:r>
            <w:r w:rsidR="00B275C7" w:rsidRPr="00B275C7">
              <w:t>(Studie- och yrkesvägledare)</w:t>
            </w:r>
          </w:p>
          <w:p w14:paraId="60E04ED1" w14:textId="77777777" w:rsidR="00BF7A43" w:rsidRP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61D14FFA" w14:textId="77777777" w:rsidTr="00127CE7">
        <w:tc>
          <w:tcPr>
            <w:tcW w:w="4247" w:type="dxa"/>
          </w:tcPr>
          <w:p w14:paraId="65CF1C6A" w14:textId="24956934" w:rsidR="00BF7A43" w:rsidRDefault="00B275C7" w:rsidP="00127CE7">
            <w:pPr>
              <w:pStyle w:val="Hjlptext"/>
            </w:pPr>
            <w:r>
              <w:t>Specialpedagog</w:t>
            </w:r>
          </w:p>
          <w:p w14:paraId="5581FB01" w14:textId="77777777"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76872FCC" w14:textId="5F06E72D" w:rsidR="00BF7A43" w:rsidRDefault="00BF7A43" w:rsidP="00127CE7">
            <w:pPr>
              <w:pStyle w:val="Hjlptext"/>
            </w:pPr>
            <w:r w:rsidRPr="00BF7A43">
              <w:t>Telefonnummer (</w:t>
            </w:r>
            <w:r w:rsidR="00B275C7">
              <w:t>Specialpedagog</w:t>
            </w:r>
            <w:r w:rsidRPr="00BF7A43">
              <w:t>)</w:t>
            </w:r>
          </w:p>
          <w:p w14:paraId="3B41AE87" w14:textId="2F4E7C6F" w:rsidR="00BF7A43" w:rsidRDefault="00127CE7"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F7A43" w14:paraId="724F8FCD" w14:textId="77777777" w:rsidTr="00127CE7">
        <w:tc>
          <w:tcPr>
            <w:tcW w:w="8494" w:type="dxa"/>
            <w:gridSpan w:val="2"/>
          </w:tcPr>
          <w:p w14:paraId="35F608FB" w14:textId="2B44DE9B" w:rsidR="00BF7A43" w:rsidRDefault="00BF7A43" w:rsidP="00127CE7">
            <w:pPr>
              <w:pStyle w:val="Hjlptext"/>
            </w:pPr>
            <w:r>
              <w:t>Mejladress (</w:t>
            </w:r>
            <w:r w:rsidR="00B275C7">
              <w:t>Specialpedagog</w:t>
            </w:r>
            <w:r>
              <w:t>)</w:t>
            </w:r>
          </w:p>
          <w:p w14:paraId="3AC352E3" w14:textId="77777777" w:rsidR="00BF7A43" w:rsidRDefault="00BF7A43"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275C7" w14:paraId="4DDAFDC6" w14:textId="77777777" w:rsidTr="00127CE7">
        <w:tc>
          <w:tcPr>
            <w:tcW w:w="4247" w:type="dxa"/>
          </w:tcPr>
          <w:p w14:paraId="2E728C00" w14:textId="6AEB0CCF" w:rsidR="00B275C7" w:rsidRDefault="00B275C7" w:rsidP="00127CE7">
            <w:pPr>
              <w:pStyle w:val="Hjlptext"/>
            </w:pPr>
            <w:r>
              <w:t>Mentor</w:t>
            </w:r>
          </w:p>
          <w:p w14:paraId="7B71A307" w14:textId="77777777" w:rsidR="00B275C7" w:rsidRDefault="00B275C7"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47" w:type="dxa"/>
          </w:tcPr>
          <w:p w14:paraId="51884B3D" w14:textId="467C9652" w:rsidR="00B275C7" w:rsidRDefault="00B275C7" w:rsidP="00127CE7">
            <w:pPr>
              <w:pStyle w:val="Hjlptext"/>
            </w:pPr>
            <w:r w:rsidRPr="00BF7A43">
              <w:t>Telefonnummer (</w:t>
            </w:r>
            <w:r>
              <w:t>Mentor</w:t>
            </w:r>
            <w:r w:rsidRPr="00BF7A43">
              <w:t>)</w:t>
            </w:r>
          </w:p>
          <w:p w14:paraId="74BB3B33" w14:textId="77777777" w:rsidR="00B275C7" w:rsidRDefault="00B275C7"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B275C7" w14:paraId="2034BEA0" w14:textId="77777777" w:rsidTr="00127CE7">
        <w:tc>
          <w:tcPr>
            <w:tcW w:w="8494" w:type="dxa"/>
            <w:gridSpan w:val="2"/>
          </w:tcPr>
          <w:p w14:paraId="654684A5" w14:textId="403025FB" w:rsidR="00B275C7" w:rsidRDefault="00B275C7" w:rsidP="00127CE7">
            <w:pPr>
              <w:pStyle w:val="Hjlptext"/>
            </w:pPr>
            <w:r>
              <w:t>Mejladress (Mentor)</w:t>
            </w:r>
          </w:p>
          <w:p w14:paraId="5D5BA779" w14:textId="77777777" w:rsidR="00B275C7" w:rsidRDefault="00B275C7" w:rsidP="00127CE7">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EBFC9A5" w14:textId="75F51A41" w:rsidR="00BF7A43" w:rsidRDefault="00CB1ACC" w:rsidP="00CB1ACC">
      <w:pPr>
        <w:pStyle w:val="Rubrik2"/>
      </w:pPr>
      <w:r w:rsidRPr="00CB1ACC">
        <w:lastRenderedPageBreak/>
        <w:t>Elevens behov a</w:t>
      </w:r>
      <w:r w:rsidR="00684F98" w:rsidRPr="00684F98">
        <w:t>v specialpedagogisk verksamhet</w:t>
      </w:r>
    </w:p>
    <w:tbl>
      <w:tblPr>
        <w:tblStyle w:val="Tabellrutntljust"/>
        <w:tblW w:w="5000" w:type="pct"/>
        <w:tblLook w:val="04A0" w:firstRow="1" w:lastRow="0" w:firstColumn="1" w:lastColumn="0" w:noHBand="0" w:noVBand="1"/>
      </w:tblPr>
      <w:tblGrid>
        <w:gridCol w:w="8494"/>
      </w:tblGrid>
      <w:tr w:rsidR="00CB1ACC" w14:paraId="6641504D" w14:textId="77777777" w:rsidTr="001F7754">
        <w:trPr>
          <w:trHeight w:val="4984"/>
        </w:trPr>
        <w:tc>
          <w:tcPr>
            <w:tcW w:w="5000" w:type="pct"/>
          </w:tcPr>
          <w:p w14:paraId="4169365C" w14:textId="44D194DC" w:rsidR="00CB1ACC" w:rsidRDefault="00684F98" w:rsidP="00CB1ACC">
            <w:pPr>
              <w:pStyle w:val="Hjlptext"/>
            </w:pPr>
            <w:r w:rsidRPr="00684F98">
              <w:t>Beskriv utförligt de omständigheter och skäl till att eleven är aktuell för antagning till utbildning med specialpedagogisk verksamhet. Var specifik gällande elevens behov i skolan, i klassrummet, i andra sociala utrymmen etcetera. (max 1500 tecken)</w:t>
            </w:r>
          </w:p>
          <w:p w14:paraId="6E91B107" w14:textId="0E3C1C72" w:rsidR="00CB1ACC" w:rsidRPr="00CB1ACC" w:rsidRDefault="00E42B88" w:rsidP="00CB1ACC">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84F98" w14:paraId="34E3D0EE" w14:textId="77777777" w:rsidTr="001F7754">
        <w:trPr>
          <w:trHeight w:val="4984"/>
        </w:trPr>
        <w:tc>
          <w:tcPr>
            <w:tcW w:w="5000" w:type="pct"/>
          </w:tcPr>
          <w:p w14:paraId="342DFC6B" w14:textId="26FFCB0F" w:rsidR="00684F98" w:rsidRDefault="00684F98" w:rsidP="00684F98">
            <w:pPr>
              <w:pStyle w:val="Hjlptext"/>
            </w:pPr>
            <w:r w:rsidRPr="00684F98">
              <w:t>Uppgifter om elevens kunskapsutveckling och studieresultat som är relevant att känna till för sökandes fortsatta skolgång (max 1500 tecken)</w:t>
            </w:r>
          </w:p>
          <w:p w14:paraId="4B5C743B" w14:textId="4B11E6D7" w:rsidR="00684F98" w:rsidRPr="00684F98" w:rsidRDefault="00E42B88" w:rsidP="00684F98">
            <w:pPr>
              <w:pStyle w:val="Hjlp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F98AA3A" w14:textId="77777777" w:rsidR="00684F98" w:rsidRDefault="00684F98">
      <w:r>
        <w:br w:type="page"/>
      </w:r>
    </w:p>
    <w:p w14:paraId="7B15536E" w14:textId="254EEDE5" w:rsidR="00CB1ACC" w:rsidRDefault="000D5EF1" w:rsidP="000D5EF1">
      <w:pPr>
        <w:pStyle w:val="Rubrik2"/>
      </w:pPr>
      <w:r>
        <w:lastRenderedPageBreak/>
        <w:t>Stöd, anpassningar och resultat</w:t>
      </w:r>
    </w:p>
    <w:p w14:paraId="600931F9" w14:textId="2DD115F1" w:rsidR="000D5EF1" w:rsidRDefault="000D5EF1" w:rsidP="000D5EF1">
      <w:r w:rsidRPr="000D5EF1">
        <w:t>Kryssa för de ämnen där eleven har stöd eller anpassningar och om ni bedömer att hen har ett fortsatt behov av dessa. Längre ner på blanketten ska ni också beskriva utförligt hur stödet eller anpassningarna har sett ut.</w:t>
      </w:r>
    </w:p>
    <w:tbl>
      <w:tblPr>
        <w:tblStyle w:val="Tabellrutntljust"/>
        <w:tblW w:w="5000" w:type="pct"/>
        <w:tblLook w:val="04A0" w:firstRow="1" w:lastRow="0" w:firstColumn="1" w:lastColumn="0" w:noHBand="0" w:noVBand="1"/>
      </w:tblPr>
      <w:tblGrid>
        <w:gridCol w:w="5241"/>
        <w:gridCol w:w="3253"/>
      </w:tblGrid>
      <w:tr w:rsidR="000D5EF1" w14:paraId="0B59DEDE" w14:textId="77777777" w:rsidTr="001F7754">
        <w:tc>
          <w:tcPr>
            <w:tcW w:w="3085" w:type="pct"/>
          </w:tcPr>
          <w:p w14:paraId="7E75C5DD" w14:textId="3751407A" w:rsidR="000D5EF1" w:rsidRDefault="00000000" w:rsidP="000D5EF1">
            <w:pPr>
              <w:pStyle w:val="Kryssruta"/>
            </w:pPr>
            <w:sdt>
              <w:sdtPr>
                <w:id w:val="-2832110"/>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0D5EF1">
              <w:t xml:space="preserve">  </w:t>
            </w:r>
            <w:r w:rsidR="000D5EF1" w:rsidRPr="000D5EF1">
              <w:t>Svenska/svenska som andraspråk</w:t>
            </w:r>
          </w:p>
        </w:tc>
        <w:tc>
          <w:tcPr>
            <w:tcW w:w="1915" w:type="pct"/>
          </w:tcPr>
          <w:p w14:paraId="0734B03E" w14:textId="36DCD182" w:rsidR="000D5EF1" w:rsidRDefault="00000000" w:rsidP="000D5EF1">
            <w:pPr>
              <w:pStyle w:val="Kryssruta"/>
            </w:pPr>
            <w:sdt>
              <w:sdtPr>
                <w:id w:val="707077287"/>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0D5EF1" w:rsidRPr="00A85B92">
              <w:t xml:space="preserve">  </w:t>
            </w:r>
            <w:r w:rsidR="000D5EF1">
              <w:t>Fortsatt behov</w:t>
            </w:r>
          </w:p>
        </w:tc>
      </w:tr>
      <w:tr w:rsidR="000D5EF1" w14:paraId="60A798A4" w14:textId="77777777" w:rsidTr="001F7754">
        <w:tc>
          <w:tcPr>
            <w:tcW w:w="3085" w:type="pct"/>
          </w:tcPr>
          <w:p w14:paraId="11C7A1CC" w14:textId="126277AA" w:rsidR="000D5EF1" w:rsidRDefault="00000000" w:rsidP="000D5EF1">
            <w:pPr>
              <w:pStyle w:val="Kryssruta"/>
            </w:pPr>
            <w:sdt>
              <w:sdtPr>
                <w:id w:val="-706794197"/>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0D5EF1">
              <w:t xml:space="preserve">  Engelska</w:t>
            </w:r>
          </w:p>
        </w:tc>
        <w:tc>
          <w:tcPr>
            <w:tcW w:w="1915" w:type="pct"/>
          </w:tcPr>
          <w:p w14:paraId="3296DCF6" w14:textId="1D15F63A" w:rsidR="000D5EF1" w:rsidRDefault="00000000" w:rsidP="000D5EF1">
            <w:pPr>
              <w:pStyle w:val="Kryssruta"/>
            </w:pPr>
            <w:sdt>
              <w:sdtPr>
                <w:id w:val="395628305"/>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0D5EF1" w:rsidRPr="00C67A60">
              <w:t xml:space="preserve">  Fortsatt behov</w:t>
            </w:r>
          </w:p>
        </w:tc>
      </w:tr>
      <w:tr w:rsidR="00706BCA" w14:paraId="609BA70B" w14:textId="77777777" w:rsidTr="001F7754">
        <w:tc>
          <w:tcPr>
            <w:tcW w:w="3085" w:type="pct"/>
          </w:tcPr>
          <w:p w14:paraId="1897AC2A" w14:textId="1EDCD305" w:rsidR="00706BCA" w:rsidRDefault="00000000" w:rsidP="00706BCA">
            <w:pPr>
              <w:pStyle w:val="Kryssruta"/>
            </w:pPr>
            <w:sdt>
              <w:sdtPr>
                <w:id w:val="1612621956"/>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FC524B">
              <w:t xml:space="preserve">  </w:t>
            </w:r>
            <w:r w:rsidR="00706BCA" w:rsidRPr="00EB4DF6">
              <w:rPr>
                <w:rFonts w:eastAsia="Calibri"/>
              </w:rPr>
              <w:t>Matematik</w:t>
            </w:r>
          </w:p>
        </w:tc>
        <w:tc>
          <w:tcPr>
            <w:tcW w:w="1915" w:type="pct"/>
          </w:tcPr>
          <w:p w14:paraId="0DB47FE8" w14:textId="46526F7A" w:rsidR="00706BCA" w:rsidRDefault="00000000" w:rsidP="00706BCA">
            <w:pPr>
              <w:pStyle w:val="Kryssruta"/>
            </w:pPr>
            <w:sdt>
              <w:sdtPr>
                <w:id w:val="491994642"/>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0CE832A5" w14:textId="77777777" w:rsidTr="001F7754">
        <w:tc>
          <w:tcPr>
            <w:tcW w:w="3085" w:type="pct"/>
          </w:tcPr>
          <w:p w14:paraId="4E6440F0" w14:textId="780DA00C" w:rsidR="00706BCA" w:rsidRDefault="00000000" w:rsidP="00706BCA">
            <w:pPr>
              <w:pStyle w:val="Kryssruta"/>
            </w:pPr>
            <w:sdt>
              <w:sdtPr>
                <w:id w:val="514502386"/>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FC524B">
              <w:t xml:space="preserve">  </w:t>
            </w:r>
            <w:r w:rsidR="00706BCA" w:rsidRPr="000D5EF1">
              <w:t>Biologi, fysik och kemi</w:t>
            </w:r>
          </w:p>
        </w:tc>
        <w:tc>
          <w:tcPr>
            <w:tcW w:w="1915" w:type="pct"/>
          </w:tcPr>
          <w:p w14:paraId="771C1F43" w14:textId="00C871F1" w:rsidR="00706BCA" w:rsidRDefault="00000000" w:rsidP="00706BCA">
            <w:pPr>
              <w:pStyle w:val="Kryssruta"/>
            </w:pPr>
            <w:sdt>
              <w:sdtPr>
                <w:id w:val="-256751379"/>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60D7DE85" w14:textId="77777777" w:rsidTr="001F7754">
        <w:tc>
          <w:tcPr>
            <w:tcW w:w="3085" w:type="pct"/>
          </w:tcPr>
          <w:p w14:paraId="42EBAD99" w14:textId="161FDF0F" w:rsidR="00706BCA" w:rsidRDefault="00000000" w:rsidP="00706BCA">
            <w:pPr>
              <w:pStyle w:val="Kryssruta"/>
            </w:pPr>
            <w:sdt>
              <w:sdtPr>
                <w:id w:val="-1788578271"/>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FC524B">
              <w:t xml:space="preserve">  </w:t>
            </w:r>
            <w:r w:rsidR="00706BCA" w:rsidRPr="000D5EF1">
              <w:t>Geografi, historia, religion och samhällskunskap</w:t>
            </w:r>
          </w:p>
        </w:tc>
        <w:tc>
          <w:tcPr>
            <w:tcW w:w="1915" w:type="pct"/>
          </w:tcPr>
          <w:p w14:paraId="666F8F43" w14:textId="2EBB6099" w:rsidR="00706BCA" w:rsidRDefault="00000000" w:rsidP="00706BCA">
            <w:pPr>
              <w:pStyle w:val="Kryssruta"/>
            </w:pPr>
            <w:sdt>
              <w:sdtPr>
                <w:id w:val="1121954312"/>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20A1135F" w14:textId="77777777" w:rsidTr="001F7754">
        <w:tc>
          <w:tcPr>
            <w:tcW w:w="3085" w:type="pct"/>
          </w:tcPr>
          <w:p w14:paraId="548084B5" w14:textId="5EE76210" w:rsidR="00706BCA" w:rsidRDefault="00000000" w:rsidP="00706BCA">
            <w:pPr>
              <w:pStyle w:val="Kryssruta"/>
            </w:pPr>
            <w:sdt>
              <w:sdtPr>
                <w:id w:val="45504317"/>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FC524B">
              <w:t xml:space="preserve">  </w:t>
            </w:r>
            <w:r w:rsidR="00706BCA" w:rsidRPr="000D5EF1">
              <w:t>Övrigt ämne/stöd i annan lärmiljö</w:t>
            </w:r>
          </w:p>
        </w:tc>
        <w:tc>
          <w:tcPr>
            <w:tcW w:w="1915" w:type="pct"/>
          </w:tcPr>
          <w:p w14:paraId="616FFF46" w14:textId="0FE2E64C" w:rsidR="00706BCA" w:rsidRDefault="00000000" w:rsidP="00706BCA">
            <w:pPr>
              <w:pStyle w:val="Kryssruta"/>
            </w:pPr>
            <w:sdt>
              <w:sdtPr>
                <w:id w:val="-754281245"/>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bl>
    <w:p w14:paraId="49437D1E" w14:textId="6C98D915" w:rsidR="000D5EF1" w:rsidRDefault="000D5EF1" w:rsidP="000D5EF1">
      <w:pPr>
        <w:spacing w:before="240"/>
      </w:pPr>
      <w:r w:rsidRPr="000D5EF1">
        <w:t>Kryssa för de stöd eller anpassningar som eleven har, och om ni bedömer att hen har ett fortsatt behov av dessa. Längre ner på blanketten ska ni också beskriva utförligt hur stödet eller anpassningarna har sett ut.</w:t>
      </w:r>
    </w:p>
    <w:tbl>
      <w:tblPr>
        <w:tblStyle w:val="Tabellrutntljust"/>
        <w:tblW w:w="0" w:type="auto"/>
        <w:tblLook w:val="04A0" w:firstRow="1" w:lastRow="0" w:firstColumn="1" w:lastColumn="0" w:noHBand="0" w:noVBand="1"/>
      </w:tblPr>
      <w:tblGrid>
        <w:gridCol w:w="5240"/>
        <w:gridCol w:w="3254"/>
      </w:tblGrid>
      <w:tr w:rsidR="00706BCA" w14:paraId="4EDD4112" w14:textId="77777777" w:rsidTr="00684F98">
        <w:tc>
          <w:tcPr>
            <w:tcW w:w="5240" w:type="dxa"/>
          </w:tcPr>
          <w:p w14:paraId="604106F1" w14:textId="1D1EAEED" w:rsidR="00706BCA" w:rsidRDefault="00000000" w:rsidP="00706BCA">
            <w:pPr>
              <w:pStyle w:val="Kryssruta"/>
            </w:pPr>
            <w:sdt>
              <w:sdtPr>
                <w:id w:val="81344829"/>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t xml:space="preserve">  </w:t>
            </w:r>
            <w:r w:rsidR="00706BCA" w:rsidRPr="000D5EF1">
              <w:t>Anpassad studiegång</w:t>
            </w:r>
          </w:p>
        </w:tc>
        <w:tc>
          <w:tcPr>
            <w:tcW w:w="3254" w:type="dxa"/>
          </w:tcPr>
          <w:p w14:paraId="39B42431" w14:textId="59E6F6AC" w:rsidR="00706BCA" w:rsidRDefault="00000000" w:rsidP="00706BCA">
            <w:pPr>
              <w:pStyle w:val="Kryssruta"/>
            </w:pPr>
            <w:sdt>
              <w:sdtPr>
                <w:id w:val="454450746"/>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0BE49B70" w14:textId="77777777" w:rsidTr="00684F98">
        <w:tc>
          <w:tcPr>
            <w:tcW w:w="5240" w:type="dxa"/>
          </w:tcPr>
          <w:p w14:paraId="19161E24" w14:textId="0F8E155E" w:rsidR="00706BCA" w:rsidRDefault="00000000" w:rsidP="00706BCA">
            <w:pPr>
              <w:pStyle w:val="Kryssruta"/>
            </w:pPr>
            <w:sdt>
              <w:sdtPr>
                <w:id w:val="2052256602"/>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t xml:space="preserve">  </w:t>
            </w:r>
            <w:r w:rsidR="00706BCA" w:rsidRPr="000D5EF1">
              <w:t>Anpassade läromedel</w:t>
            </w:r>
          </w:p>
        </w:tc>
        <w:tc>
          <w:tcPr>
            <w:tcW w:w="3254" w:type="dxa"/>
          </w:tcPr>
          <w:p w14:paraId="008F1350" w14:textId="104B499F" w:rsidR="00706BCA" w:rsidRDefault="00000000" w:rsidP="00706BCA">
            <w:pPr>
              <w:pStyle w:val="Kryssruta"/>
            </w:pPr>
            <w:sdt>
              <w:sdtPr>
                <w:id w:val="-1320885416"/>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33FF8807" w14:textId="77777777" w:rsidTr="00684F98">
        <w:tc>
          <w:tcPr>
            <w:tcW w:w="5240" w:type="dxa"/>
          </w:tcPr>
          <w:p w14:paraId="5C2BD414" w14:textId="2A183AEC" w:rsidR="00706BCA" w:rsidRDefault="00000000" w:rsidP="00706BCA">
            <w:pPr>
              <w:pStyle w:val="Kryssruta"/>
            </w:pPr>
            <w:sdt>
              <w:sdtPr>
                <w:id w:val="1878811245"/>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FC524B">
              <w:t xml:space="preserve">  </w:t>
            </w:r>
            <w:r w:rsidR="00706BCA" w:rsidRPr="00EB4DF6">
              <w:t>Datorstöd</w:t>
            </w:r>
          </w:p>
        </w:tc>
        <w:tc>
          <w:tcPr>
            <w:tcW w:w="3254" w:type="dxa"/>
          </w:tcPr>
          <w:p w14:paraId="1873F80B" w14:textId="388AECF5" w:rsidR="00706BCA" w:rsidRDefault="00000000" w:rsidP="00706BCA">
            <w:pPr>
              <w:pStyle w:val="Kryssruta"/>
            </w:pPr>
            <w:sdt>
              <w:sdtPr>
                <w:id w:val="1982182845"/>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7E464824" w14:textId="77777777" w:rsidTr="00684F98">
        <w:tc>
          <w:tcPr>
            <w:tcW w:w="5240" w:type="dxa"/>
          </w:tcPr>
          <w:p w14:paraId="6D1239B3" w14:textId="65040955" w:rsidR="00706BCA" w:rsidRDefault="00000000" w:rsidP="00706BCA">
            <w:pPr>
              <w:pStyle w:val="Kryssruta"/>
            </w:pPr>
            <w:sdt>
              <w:sdtPr>
                <w:id w:val="-1424105072"/>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FC524B">
              <w:t xml:space="preserve">  </w:t>
            </w:r>
            <w:r w:rsidR="00706BCA" w:rsidRPr="00EB4DF6">
              <w:t>Enskild undervisning</w:t>
            </w:r>
          </w:p>
        </w:tc>
        <w:tc>
          <w:tcPr>
            <w:tcW w:w="3254" w:type="dxa"/>
          </w:tcPr>
          <w:p w14:paraId="6F3C7AF7" w14:textId="7AC888CB" w:rsidR="00706BCA" w:rsidRDefault="00000000" w:rsidP="00706BCA">
            <w:pPr>
              <w:pStyle w:val="Kryssruta"/>
            </w:pPr>
            <w:sdt>
              <w:sdtPr>
                <w:id w:val="-1020620017"/>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581C45B8" w14:textId="77777777" w:rsidTr="00684F98">
        <w:tc>
          <w:tcPr>
            <w:tcW w:w="5240" w:type="dxa"/>
          </w:tcPr>
          <w:p w14:paraId="694A9B5D" w14:textId="21C44971" w:rsidR="00706BCA" w:rsidRDefault="00000000" w:rsidP="00706BCA">
            <w:pPr>
              <w:pStyle w:val="Kryssruta"/>
            </w:pPr>
            <w:sdt>
              <w:sdtPr>
                <w:id w:val="-2090076168"/>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FC524B">
              <w:t xml:space="preserve">  </w:t>
            </w:r>
            <w:r w:rsidR="00706BCA" w:rsidRPr="00EB4DF6">
              <w:t>Extra färdighetsträning</w:t>
            </w:r>
          </w:p>
        </w:tc>
        <w:tc>
          <w:tcPr>
            <w:tcW w:w="3254" w:type="dxa"/>
          </w:tcPr>
          <w:p w14:paraId="6E373C96" w14:textId="6966A7F6" w:rsidR="00706BCA" w:rsidRDefault="00000000" w:rsidP="00706BCA">
            <w:pPr>
              <w:pStyle w:val="Kryssruta"/>
            </w:pPr>
            <w:sdt>
              <w:sdtPr>
                <w:id w:val="-1398898181"/>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74586E38" w14:textId="77777777" w:rsidTr="00684F98">
        <w:tc>
          <w:tcPr>
            <w:tcW w:w="5240" w:type="dxa"/>
          </w:tcPr>
          <w:p w14:paraId="4FAB8E2B" w14:textId="0DA8E147" w:rsidR="00706BCA" w:rsidRDefault="00000000" w:rsidP="00706BCA">
            <w:pPr>
              <w:pStyle w:val="Kryssruta"/>
            </w:pPr>
            <w:sdt>
              <w:sdtPr>
                <w:id w:val="2143847823"/>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FC524B">
              <w:t xml:space="preserve">  </w:t>
            </w:r>
            <w:r w:rsidR="00706BCA" w:rsidRPr="00EB4DF6">
              <w:t>Extra tydliga instruktioner och struktur</w:t>
            </w:r>
          </w:p>
        </w:tc>
        <w:tc>
          <w:tcPr>
            <w:tcW w:w="3254" w:type="dxa"/>
          </w:tcPr>
          <w:p w14:paraId="0379D7CC" w14:textId="7A10CDEF" w:rsidR="00706BCA" w:rsidRDefault="00000000" w:rsidP="00706BCA">
            <w:pPr>
              <w:pStyle w:val="Kryssruta"/>
            </w:pPr>
            <w:sdt>
              <w:sdtPr>
                <w:id w:val="217248467"/>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2729BD41" w14:textId="77777777" w:rsidTr="00684F98">
        <w:tc>
          <w:tcPr>
            <w:tcW w:w="5240" w:type="dxa"/>
          </w:tcPr>
          <w:p w14:paraId="37B78E48" w14:textId="6A17184D" w:rsidR="00706BCA" w:rsidRPr="00FC524B" w:rsidRDefault="00000000" w:rsidP="00706BCA">
            <w:pPr>
              <w:pStyle w:val="Kryssruta"/>
            </w:pPr>
            <w:sdt>
              <w:sdtPr>
                <w:id w:val="1556361657"/>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6E6DFB">
              <w:t xml:space="preserve">  </w:t>
            </w:r>
            <w:r w:rsidR="00706BCA" w:rsidRPr="00EB4DF6">
              <w:t>Handledning på modersmål</w:t>
            </w:r>
          </w:p>
        </w:tc>
        <w:tc>
          <w:tcPr>
            <w:tcW w:w="3254" w:type="dxa"/>
          </w:tcPr>
          <w:p w14:paraId="17DA277E" w14:textId="3D2DFAC8" w:rsidR="00706BCA" w:rsidRPr="00C67A60" w:rsidRDefault="00000000" w:rsidP="00706BCA">
            <w:pPr>
              <w:pStyle w:val="Kryssruta"/>
            </w:pPr>
            <w:sdt>
              <w:sdtPr>
                <w:id w:val="-757361315"/>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035DD929" w14:textId="77777777" w:rsidTr="00684F98">
        <w:tc>
          <w:tcPr>
            <w:tcW w:w="5240" w:type="dxa"/>
          </w:tcPr>
          <w:p w14:paraId="14787F6B" w14:textId="0F7A6173" w:rsidR="00706BCA" w:rsidRPr="00FC524B" w:rsidRDefault="00000000" w:rsidP="00706BCA">
            <w:pPr>
              <w:pStyle w:val="Kryssruta"/>
            </w:pPr>
            <w:sdt>
              <w:sdtPr>
                <w:id w:val="-1444684241"/>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6E6DFB">
              <w:t xml:space="preserve">  </w:t>
            </w:r>
            <w:r w:rsidR="00706BCA" w:rsidRPr="00EB4DF6">
              <w:t>Har haft kontakt med elevhälsoteam</w:t>
            </w:r>
          </w:p>
        </w:tc>
        <w:tc>
          <w:tcPr>
            <w:tcW w:w="3254" w:type="dxa"/>
          </w:tcPr>
          <w:p w14:paraId="6DBCE9AF" w14:textId="060ACC0A" w:rsidR="00706BCA" w:rsidRPr="00C67A60" w:rsidRDefault="00000000" w:rsidP="00706BCA">
            <w:pPr>
              <w:pStyle w:val="Kryssruta"/>
            </w:pPr>
            <w:sdt>
              <w:sdtPr>
                <w:id w:val="-1540663985"/>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573E6DDE" w14:textId="77777777" w:rsidTr="00684F98">
        <w:tc>
          <w:tcPr>
            <w:tcW w:w="5240" w:type="dxa"/>
          </w:tcPr>
          <w:p w14:paraId="2D241E01" w14:textId="3FBB7C72" w:rsidR="00706BCA" w:rsidRPr="00FC524B" w:rsidRDefault="00000000" w:rsidP="00706BCA">
            <w:pPr>
              <w:pStyle w:val="Kryssruta"/>
            </w:pPr>
            <w:sdt>
              <w:sdtPr>
                <w:id w:val="-1890261994"/>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6E6DFB">
              <w:t xml:space="preserve">  </w:t>
            </w:r>
            <w:r w:rsidR="00706BCA" w:rsidRPr="00EB4DF6">
              <w:t>Hjälp att förstå texter</w:t>
            </w:r>
          </w:p>
        </w:tc>
        <w:tc>
          <w:tcPr>
            <w:tcW w:w="3254" w:type="dxa"/>
          </w:tcPr>
          <w:p w14:paraId="5D9FD1BF" w14:textId="58062A6E" w:rsidR="00706BCA" w:rsidRPr="00C67A60" w:rsidRDefault="00000000" w:rsidP="00706BCA">
            <w:pPr>
              <w:pStyle w:val="Kryssruta"/>
            </w:pPr>
            <w:sdt>
              <w:sdtPr>
                <w:id w:val="-393050046"/>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59203D4E" w14:textId="77777777" w:rsidTr="00684F98">
        <w:tc>
          <w:tcPr>
            <w:tcW w:w="5240" w:type="dxa"/>
          </w:tcPr>
          <w:p w14:paraId="4CF9BEDC" w14:textId="70DCBB47" w:rsidR="00706BCA" w:rsidRPr="00FC524B" w:rsidRDefault="00000000" w:rsidP="00706BCA">
            <w:pPr>
              <w:pStyle w:val="Kryssruta"/>
            </w:pPr>
            <w:sdt>
              <w:sdtPr>
                <w:id w:val="-1072344624"/>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6E6DFB">
              <w:t xml:space="preserve">  </w:t>
            </w:r>
            <w:r w:rsidR="00706BCA" w:rsidRPr="00EB4DF6">
              <w:t>Hjälp att hålla koncentration</w:t>
            </w:r>
          </w:p>
        </w:tc>
        <w:tc>
          <w:tcPr>
            <w:tcW w:w="3254" w:type="dxa"/>
          </w:tcPr>
          <w:p w14:paraId="241BC9FA" w14:textId="36BC1ADD" w:rsidR="00706BCA" w:rsidRPr="00C67A60" w:rsidRDefault="00000000" w:rsidP="00706BCA">
            <w:pPr>
              <w:pStyle w:val="Kryssruta"/>
            </w:pPr>
            <w:sdt>
              <w:sdtPr>
                <w:id w:val="-1663462959"/>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6DE83D47" w14:textId="77777777" w:rsidTr="00684F98">
        <w:tc>
          <w:tcPr>
            <w:tcW w:w="5240" w:type="dxa"/>
          </w:tcPr>
          <w:p w14:paraId="4EB7D828" w14:textId="723098C8" w:rsidR="00706BCA" w:rsidRPr="00FC524B" w:rsidRDefault="00000000" w:rsidP="00706BCA">
            <w:pPr>
              <w:pStyle w:val="Kryssruta"/>
            </w:pPr>
            <w:sdt>
              <w:sdtPr>
                <w:id w:val="381598067"/>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6E6DFB">
              <w:t xml:space="preserve">  </w:t>
            </w:r>
            <w:r w:rsidR="00706BCA" w:rsidRPr="00EB4DF6">
              <w:t>Hjälp att påbörja samt avsluta arbetsuppgifter</w:t>
            </w:r>
          </w:p>
        </w:tc>
        <w:tc>
          <w:tcPr>
            <w:tcW w:w="3254" w:type="dxa"/>
          </w:tcPr>
          <w:p w14:paraId="7DEC50E4" w14:textId="3A52240D" w:rsidR="00706BCA" w:rsidRPr="00C67A60" w:rsidRDefault="00000000" w:rsidP="00706BCA">
            <w:pPr>
              <w:pStyle w:val="Kryssruta"/>
            </w:pPr>
            <w:sdt>
              <w:sdtPr>
                <w:id w:val="339898244"/>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5B4D222A" w14:textId="77777777" w:rsidTr="00684F98">
        <w:tc>
          <w:tcPr>
            <w:tcW w:w="5240" w:type="dxa"/>
          </w:tcPr>
          <w:p w14:paraId="0830C03D" w14:textId="50E3CB03" w:rsidR="00706BCA" w:rsidRPr="00FC524B" w:rsidRDefault="00000000" w:rsidP="00706BCA">
            <w:pPr>
              <w:pStyle w:val="Kryssruta"/>
            </w:pPr>
            <w:sdt>
              <w:sdtPr>
                <w:id w:val="-1818103908"/>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6E6DFB">
              <w:t xml:space="preserve">  </w:t>
            </w:r>
            <w:r w:rsidR="00706BCA" w:rsidRPr="00EB4DF6">
              <w:t>Logoped</w:t>
            </w:r>
          </w:p>
        </w:tc>
        <w:tc>
          <w:tcPr>
            <w:tcW w:w="3254" w:type="dxa"/>
          </w:tcPr>
          <w:p w14:paraId="514B92D7" w14:textId="23CD01D8" w:rsidR="00706BCA" w:rsidRPr="00C67A60" w:rsidRDefault="00000000" w:rsidP="00706BCA">
            <w:pPr>
              <w:pStyle w:val="Kryssruta"/>
            </w:pPr>
            <w:sdt>
              <w:sdtPr>
                <w:id w:val="-694993852"/>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22D72B64" w14:textId="77777777" w:rsidTr="00684F98">
        <w:tc>
          <w:tcPr>
            <w:tcW w:w="5240" w:type="dxa"/>
          </w:tcPr>
          <w:p w14:paraId="6235DD44" w14:textId="7A0FD093" w:rsidR="00706BCA" w:rsidRPr="00FC524B" w:rsidRDefault="00000000" w:rsidP="00706BCA">
            <w:pPr>
              <w:pStyle w:val="Kryssruta"/>
            </w:pPr>
            <w:sdt>
              <w:sdtPr>
                <w:id w:val="454376107"/>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6E6DFB">
              <w:t xml:space="preserve">  </w:t>
            </w:r>
            <w:r w:rsidR="00706BCA" w:rsidRPr="00EB4DF6">
              <w:t>Längre tid/</w:t>
            </w:r>
            <w:proofErr w:type="spellStart"/>
            <w:r w:rsidR="00706BCA" w:rsidRPr="00EB4DF6">
              <w:t>ordprov</w:t>
            </w:r>
            <w:proofErr w:type="spellEnd"/>
          </w:p>
        </w:tc>
        <w:tc>
          <w:tcPr>
            <w:tcW w:w="3254" w:type="dxa"/>
          </w:tcPr>
          <w:p w14:paraId="47765CE9" w14:textId="062AD52B" w:rsidR="00706BCA" w:rsidRPr="00C67A60" w:rsidRDefault="00000000" w:rsidP="00706BCA">
            <w:pPr>
              <w:pStyle w:val="Kryssruta"/>
            </w:pPr>
            <w:sdt>
              <w:sdtPr>
                <w:id w:val="-993951569"/>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5AFFD1F1" w14:textId="77777777" w:rsidTr="00684F98">
        <w:tc>
          <w:tcPr>
            <w:tcW w:w="5240" w:type="dxa"/>
          </w:tcPr>
          <w:p w14:paraId="11835C07" w14:textId="52671648" w:rsidR="00706BCA" w:rsidRPr="00FC524B" w:rsidRDefault="00000000" w:rsidP="00706BCA">
            <w:pPr>
              <w:pStyle w:val="Kryssruta"/>
            </w:pPr>
            <w:sdt>
              <w:sdtPr>
                <w:id w:val="-1292200783"/>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6E6DFB">
              <w:t xml:space="preserve">  </w:t>
            </w:r>
            <w:r w:rsidR="00706BCA" w:rsidRPr="00EB4DF6">
              <w:t>Läs- och skrivdataprogram, ange vilka:</w:t>
            </w:r>
            <w:r w:rsidR="00706BCA">
              <w:br/>
            </w:r>
            <w:r w:rsidR="00706BCA">
              <w:fldChar w:fldCharType="begin">
                <w:ffData>
                  <w:name w:val="Text2"/>
                  <w:enabled/>
                  <w:calcOnExit w:val="0"/>
                  <w:textInput/>
                </w:ffData>
              </w:fldChar>
            </w:r>
            <w:r w:rsidR="00706BCA">
              <w:instrText xml:space="preserve"> FORMTEXT </w:instrText>
            </w:r>
            <w:r w:rsidR="00706BCA">
              <w:fldChar w:fldCharType="separate"/>
            </w:r>
            <w:r w:rsidR="00706BCA">
              <w:rPr>
                <w:noProof/>
              </w:rPr>
              <w:t> </w:t>
            </w:r>
            <w:r w:rsidR="00706BCA">
              <w:rPr>
                <w:noProof/>
              </w:rPr>
              <w:t> </w:t>
            </w:r>
            <w:r w:rsidR="00706BCA">
              <w:rPr>
                <w:noProof/>
              </w:rPr>
              <w:t> </w:t>
            </w:r>
            <w:r w:rsidR="00706BCA">
              <w:rPr>
                <w:noProof/>
              </w:rPr>
              <w:t> </w:t>
            </w:r>
            <w:r w:rsidR="00706BCA">
              <w:rPr>
                <w:noProof/>
              </w:rPr>
              <w:t> </w:t>
            </w:r>
            <w:r w:rsidR="00706BCA">
              <w:fldChar w:fldCharType="end"/>
            </w:r>
          </w:p>
        </w:tc>
        <w:tc>
          <w:tcPr>
            <w:tcW w:w="3254" w:type="dxa"/>
          </w:tcPr>
          <w:p w14:paraId="776E3BFA" w14:textId="4916FE7E" w:rsidR="00706BCA" w:rsidRPr="00C67A60" w:rsidRDefault="00000000" w:rsidP="00706BCA">
            <w:pPr>
              <w:pStyle w:val="Kryssruta"/>
            </w:pPr>
            <w:sdt>
              <w:sdtPr>
                <w:id w:val="1505083075"/>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02D58455" w14:textId="77777777" w:rsidTr="00684F98">
        <w:tc>
          <w:tcPr>
            <w:tcW w:w="5240" w:type="dxa"/>
          </w:tcPr>
          <w:p w14:paraId="0A066C00" w14:textId="5DB1337F" w:rsidR="00706BCA" w:rsidRPr="00FC524B" w:rsidRDefault="00000000" w:rsidP="00706BCA">
            <w:pPr>
              <w:pStyle w:val="Kryssruta"/>
            </w:pPr>
            <w:sdt>
              <w:sdtPr>
                <w:id w:val="1585804470"/>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6E6DFB">
              <w:t xml:space="preserve">  </w:t>
            </w:r>
            <w:r w:rsidR="00706BCA" w:rsidRPr="00EB4DF6">
              <w:t>Muntliga prov</w:t>
            </w:r>
          </w:p>
        </w:tc>
        <w:tc>
          <w:tcPr>
            <w:tcW w:w="3254" w:type="dxa"/>
          </w:tcPr>
          <w:p w14:paraId="3369F47F" w14:textId="5085D29E" w:rsidR="00706BCA" w:rsidRPr="00C67A60" w:rsidRDefault="00000000" w:rsidP="00706BCA">
            <w:pPr>
              <w:pStyle w:val="Kryssruta"/>
            </w:pPr>
            <w:sdt>
              <w:sdtPr>
                <w:id w:val="437725603"/>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53D0D665" w14:textId="77777777" w:rsidTr="00684F98">
        <w:tc>
          <w:tcPr>
            <w:tcW w:w="5240" w:type="dxa"/>
          </w:tcPr>
          <w:p w14:paraId="383FF5AA" w14:textId="7CD758D0" w:rsidR="00706BCA" w:rsidRPr="00FC524B" w:rsidRDefault="00000000" w:rsidP="00706BCA">
            <w:pPr>
              <w:pStyle w:val="Kryssruta"/>
            </w:pPr>
            <w:sdt>
              <w:sdtPr>
                <w:id w:val="1195888773"/>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6E6DFB">
              <w:t xml:space="preserve">  </w:t>
            </w:r>
            <w:r w:rsidR="00706BCA" w:rsidRPr="00EB4DF6">
              <w:t>Resursperson</w:t>
            </w:r>
          </w:p>
        </w:tc>
        <w:tc>
          <w:tcPr>
            <w:tcW w:w="3254" w:type="dxa"/>
          </w:tcPr>
          <w:p w14:paraId="08C04983" w14:textId="734DD071" w:rsidR="00706BCA" w:rsidRPr="00C67A60" w:rsidRDefault="00000000" w:rsidP="00706BCA">
            <w:pPr>
              <w:pStyle w:val="Kryssruta"/>
            </w:pPr>
            <w:sdt>
              <w:sdtPr>
                <w:id w:val="707928658"/>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5C032661" w14:textId="77777777" w:rsidTr="00684F98">
        <w:tc>
          <w:tcPr>
            <w:tcW w:w="5240" w:type="dxa"/>
          </w:tcPr>
          <w:p w14:paraId="15EA3BF0" w14:textId="6614ED33" w:rsidR="00706BCA" w:rsidRPr="00FC524B" w:rsidRDefault="00000000" w:rsidP="00706BCA">
            <w:pPr>
              <w:pStyle w:val="Kryssruta"/>
            </w:pPr>
            <w:sdt>
              <w:sdtPr>
                <w:id w:val="1585728364"/>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6E6DFB">
              <w:t xml:space="preserve">  </w:t>
            </w:r>
            <w:r w:rsidR="00706BCA" w:rsidRPr="00EB4DF6">
              <w:t>Skriftliga minnesanteckningar</w:t>
            </w:r>
          </w:p>
        </w:tc>
        <w:tc>
          <w:tcPr>
            <w:tcW w:w="3254" w:type="dxa"/>
          </w:tcPr>
          <w:p w14:paraId="560A1637" w14:textId="02698ECF" w:rsidR="00706BCA" w:rsidRPr="00C67A60" w:rsidRDefault="00000000" w:rsidP="00706BCA">
            <w:pPr>
              <w:pStyle w:val="Kryssruta"/>
            </w:pPr>
            <w:sdt>
              <w:sdtPr>
                <w:id w:val="594368837"/>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3A4595A6" w14:textId="77777777" w:rsidTr="00684F98">
        <w:tc>
          <w:tcPr>
            <w:tcW w:w="5240" w:type="dxa"/>
          </w:tcPr>
          <w:p w14:paraId="50BC34A7" w14:textId="643F67EC" w:rsidR="00706BCA" w:rsidRPr="00FC524B" w:rsidRDefault="00000000" w:rsidP="00706BCA">
            <w:pPr>
              <w:pStyle w:val="Kryssruta"/>
            </w:pPr>
            <w:sdt>
              <w:sdtPr>
                <w:id w:val="-591237535"/>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6E6DFB">
              <w:t xml:space="preserve">  </w:t>
            </w:r>
            <w:r w:rsidR="00706BCA" w:rsidRPr="00EB4DF6">
              <w:t>Specialpedagog/speciallärare</w:t>
            </w:r>
          </w:p>
        </w:tc>
        <w:tc>
          <w:tcPr>
            <w:tcW w:w="3254" w:type="dxa"/>
          </w:tcPr>
          <w:p w14:paraId="5F3CCB06" w14:textId="6F23CC1D" w:rsidR="00706BCA" w:rsidRPr="00C67A60" w:rsidRDefault="00000000" w:rsidP="00706BCA">
            <w:pPr>
              <w:pStyle w:val="Kryssruta"/>
            </w:pPr>
            <w:sdt>
              <w:sdtPr>
                <w:id w:val="1938714489"/>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21E68359" w14:textId="77777777" w:rsidTr="00684F98">
        <w:tc>
          <w:tcPr>
            <w:tcW w:w="5240" w:type="dxa"/>
          </w:tcPr>
          <w:p w14:paraId="009C3D58" w14:textId="729CD023" w:rsidR="00706BCA" w:rsidRPr="00FC524B" w:rsidRDefault="00000000" w:rsidP="00706BCA">
            <w:pPr>
              <w:pStyle w:val="Kryssruta"/>
            </w:pPr>
            <w:sdt>
              <w:sdtPr>
                <w:id w:val="54600614"/>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6E6DFB">
              <w:t xml:space="preserve">  </w:t>
            </w:r>
            <w:r w:rsidR="00706BCA" w:rsidRPr="00EB4DF6">
              <w:t>Särskild undervisningsgrupp, antal elever:</w:t>
            </w:r>
            <w:r w:rsidR="00706BCA">
              <w:br/>
            </w:r>
            <w:r w:rsidR="00706BCA">
              <w:fldChar w:fldCharType="begin">
                <w:ffData>
                  <w:name w:val="Text2"/>
                  <w:enabled/>
                  <w:calcOnExit w:val="0"/>
                  <w:textInput/>
                </w:ffData>
              </w:fldChar>
            </w:r>
            <w:r w:rsidR="00706BCA">
              <w:instrText xml:space="preserve"> FORMTEXT </w:instrText>
            </w:r>
            <w:r w:rsidR="00706BCA">
              <w:fldChar w:fldCharType="separate"/>
            </w:r>
            <w:r w:rsidR="00706BCA">
              <w:rPr>
                <w:noProof/>
              </w:rPr>
              <w:t> </w:t>
            </w:r>
            <w:r w:rsidR="00706BCA">
              <w:rPr>
                <w:noProof/>
              </w:rPr>
              <w:t> </w:t>
            </w:r>
            <w:r w:rsidR="00706BCA">
              <w:rPr>
                <w:noProof/>
              </w:rPr>
              <w:t> </w:t>
            </w:r>
            <w:r w:rsidR="00706BCA">
              <w:rPr>
                <w:noProof/>
              </w:rPr>
              <w:t> </w:t>
            </w:r>
            <w:r w:rsidR="00706BCA">
              <w:rPr>
                <w:noProof/>
              </w:rPr>
              <w:t> </w:t>
            </w:r>
            <w:r w:rsidR="00706BCA">
              <w:fldChar w:fldCharType="end"/>
            </w:r>
          </w:p>
        </w:tc>
        <w:tc>
          <w:tcPr>
            <w:tcW w:w="3254" w:type="dxa"/>
          </w:tcPr>
          <w:p w14:paraId="04EA0C4C" w14:textId="4BB08B60" w:rsidR="00706BCA" w:rsidRPr="00C67A60" w:rsidRDefault="00000000" w:rsidP="00706BCA">
            <w:pPr>
              <w:pStyle w:val="Kryssruta"/>
            </w:pPr>
            <w:sdt>
              <w:sdtPr>
                <w:id w:val="-934442015"/>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5439FCD7" w14:textId="77777777" w:rsidTr="00684F98">
        <w:tc>
          <w:tcPr>
            <w:tcW w:w="5240" w:type="dxa"/>
          </w:tcPr>
          <w:p w14:paraId="113EC4C4" w14:textId="01552C6A" w:rsidR="00706BCA" w:rsidRPr="00FC524B" w:rsidRDefault="00000000" w:rsidP="00706BCA">
            <w:pPr>
              <w:pStyle w:val="Kryssruta"/>
            </w:pPr>
            <w:sdt>
              <w:sdtPr>
                <w:id w:val="812904871"/>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6E6DFB">
              <w:t xml:space="preserve">  </w:t>
            </w:r>
            <w:r w:rsidR="00706BCA" w:rsidRPr="00EB4DF6">
              <w:t>Särskilt schema över skoldagen</w:t>
            </w:r>
          </w:p>
        </w:tc>
        <w:tc>
          <w:tcPr>
            <w:tcW w:w="3254" w:type="dxa"/>
          </w:tcPr>
          <w:p w14:paraId="300F40E9" w14:textId="56ACF434" w:rsidR="00706BCA" w:rsidRPr="00C67A60" w:rsidRDefault="00000000" w:rsidP="00706BCA">
            <w:pPr>
              <w:pStyle w:val="Kryssruta"/>
            </w:pPr>
            <w:sdt>
              <w:sdtPr>
                <w:id w:val="-251125969"/>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63B77BFF" w14:textId="77777777" w:rsidTr="00684F98">
        <w:tc>
          <w:tcPr>
            <w:tcW w:w="5240" w:type="dxa"/>
          </w:tcPr>
          <w:p w14:paraId="290374BE" w14:textId="0801B31A" w:rsidR="00706BCA" w:rsidRPr="00FC524B" w:rsidRDefault="00000000" w:rsidP="00706BCA">
            <w:pPr>
              <w:pStyle w:val="Kryssruta"/>
            </w:pPr>
            <w:sdt>
              <w:sdtPr>
                <w:id w:val="-487481961"/>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6E6DFB">
              <w:t xml:space="preserve">  </w:t>
            </w:r>
            <w:r w:rsidR="00706BCA" w:rsidRPr="00EB4DF6">
              <w:t>Undervisningsområde förklarat på annat sätt</w:t>
            </w:r>
          </w:p>
        </w:tc>
        <w:tc>
          <w:tcPr>
            <w:tcW w:w="3254" w:type="dxa"/>
          </w:tcPr>
          <w:p w14:paraId="04A25C31" w14:textId="15C051EE" w:rsidR="00706BCA" w:rsidRPr="00C67A60" w:rsidRDefault="00000000" w:rsidP="00706BCA">
            <w:pPr>
              <w:pStyle w:val="Kryssruta"/>
            </w:pPr>
            <w:sdt>
              <w:sdtPr>
                <w:id w:val="-1682508693"/>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39BE2764" w14:textId="77777777" w:rsidTr="00684F98">
        <w:tc>
          <w:tcPr>
            <w:tcW w:w="5240" w:type="dxa"/>
          </w:tcPr>
          <w:p w14:paraId="53D2696A" w14:textId="144A8B74" w:rsidR="00706BCA" w:rsidRPr="00FC524B" w:rsidRDefault="00000000" w:rsidP="00706BCA">
            <w:pPr>
              <w:pStyle w:val="Kryssruta"/>
            </w:pPr>
            <w:sdt>
              <w:sdtPr>
                <w:id w:val="1645286"/>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6E6DFB">
              <w:t xml:space="preserve">  </w:t>
            </w:r>
            <w:r w:rsidR="00706BCA" w:rsidRPr="00EB4DF6">
              <w:t>Visuellt stöd</w:t>
            </w:r>
          </w:p>
        </w:tc>
        <w:tc>
          <w:tcPr>
            <w:tcW w:w="3254" w:type="dxa"/>
          </w:tcPr>
          <w:p w14:paraId="4A22F281" w14:textId="2D61ABCD" w:rsidR="00706BCA" w:rsidRPr="00C67A60" w:rsidRDefault="00000000" w:rsidP="00706BCA">
            <w:pPr>
              <w:pStyle w:val="Kryssruta"/>
            </w:pPr>
            <w:sdt>
              <w:sdtPr>
                <w:id w:val="1342349545"/>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706BCA" w14:paraId="170C8059" w14:textId="77777777" w:rsidTr="00684F98">
        <w:tc>
          <w:tcPr>
            <w:tcW w:w="5240" w:type="dxa"/>
          </w:tcPr>
          <w:p w14:paraId="12E870BD" w14:textId="3E679F7E" w:rsidR="00706BCA" w:rsidRPr="00FC524B" w:rsidRDefault="00000000" w:rsidP="00706BCA">
            <w:pPr>
              <w:pStyle w:val="Kryssruta"/>
            </w:pPr>
            <w:sdt>
              <w:sdtPr>
                <w:id w:val="892461668"/>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706BCA" w:rsidRPr="006E6DFB">
              <w:t xml:space="preserve">  </w:t>
            </w:r>
            <w:r w:rsidR="00706BCA" w:rsidRPr="00EB4DF6">
              <w:t>Övrigt stöd:</w:t>
            </w:r>
            <w:r w:rsidR="00706BCA">
              <w:t xml:space="preserve"> </w:t>
            </w:r>
            <w:r w:rsidR="00706BCA">
              <w:br/>
            </w:r>
            <w:r w:rsidR="00706BCA">
              <w:fldChar w:fldCharType="begin">
                <w:ffData>
                  <w:name w:val="Text2"/>
                  <w:enabled/>
                  <w:calcOnExit w:val="0"/>
                  <w:textInput/>
                </w:ffData>
              </w:fldChar>
            </w:r>
            <w:r w:rsidR="00706BCA">
              <w:instrText xml:space="preserve"> FORMTEXT </w:instrText>
            </w:r>
            <w:r w:rsidR="00706BCA">
              <w:fldChar w:fldCharType="separate"/>
            </w:r>
            <w:r w:rsidR="00706BCA">
              <w:rPr>
                <w:noProof/>
              </w:rPr>
              <w:t> </w:t>
            </w:r>
            <w:r w:rsidR="00706BCA">
              <w:rPr>
                <w:noProof/>
              </w:rPr>
              <w:t> </w:t>
            </w:r>
            <w:r w:rsidR="00706BCA">
              <w:rPr>
                <w:noProof/>
              </w:rPr>
              <w:t> </w:t>
            </w:r>
            <w:r w:rsidR="00706BCA">
              <w:rPr>
                <w:noProof/>
              </w:rPr>
              <w:t> </w:t>
            </w:r>
            <w:r w:rsidR="00706BCA">
              <w:rPr>
                <w:noProof/>
              </w:rPr>
              <w:t> </w:t>
            </w:r>
            <w:r w:rsidR="00706BCA">
              <w:fldChar w:fldCharType="end"/>
            </w:r>
          </w:p>
        </w:tc>
        <w:tc>
          <w:tcPr>
            <w:tcW w:w="3254" w:type="dxa"/>
          </w:tcPr>
          <w:p w14:paraId="7A39D0CF" w14:textId="233A458E" w:rsidR="00706BCA" w:rsidRPr="00C67A60" w:rsidRDefault="00000000" w:rsidP="00706BCA">
            <w:pPr>
              <w:pStyle w:val="Kryssruta"/>
            </w:pPr>
            <w:sdt>
              <w:sdtPr>
                <w:id w:val="-2112038536"/>
                <w14:checkbox>
                  <w14:checked w14:val="0"/>
                  <w14:checkedState w14:val="2612" w14:font="MS Gothic"/>
                  <w14:uncheckedState w14:val="2610" w14:font="MS Gothic"/>
                </w14:checkbox>
              </w:sdtPr>
              <w:sdtContent>
                <w:r w:rsidR="00706BCA">
                  <w:rPr>
                    <w:rFonts w:ascii="MS Gothic" w:eastAsia="MS Gothic" w:hAnsi="MS Gothic" w:hint="eastAsia"/>
                    <w:lang w:val="en-US"/>
                  </w:rPr>
                  <w:t>☐</w:t>
                </w:r>
              </w:sdtContent>
            </w:sdt>
            <w:r w:rsidR="00706BCA" w:rsidRPr="00A85B92">
              <w:t xml:space="preserve">  </w:t>
            </w:r>
            <w:r w:rsidR="00706BCA">
              <w:t>Fortsatt behov</w:t>
            </w:r>
          </w:p>
        </w:tc>
      </w:tr>
      <w:tr w:rsidR="009E533A" w14:paraId="7602291B" w14:textId="77777777" w:rsidTr="00684F98">
        <w:trPr>
          <w:trHeight w:val="4242"/>
        </w:trPr>
        <w:tc>
          <w:tcPr>
            <w:tcW w:w="8494" w:type="dxa"/>
            <w:gridSpan w:val="2"/>
          </w:tcPr>
          <w:p w14:paraId="4EF59C3E" w14:textId="2BED8D06" w:rsidR="009E533A" w:rsidRDefault="009E533A" w:rsidP="00EA1A5B">
            <w:pPr>
              <w:pStyle w:val="Hjlptext"/>
            </w:pPr>
            <w:r>
              <w:t>Beskriv detaljerat och specifikt på vilket sätt de stöd och anpassningar ni angett ovan har utformats för eleven. Beskriv också vilka resultat era insatser har givit och vad som varit framgångsrikt. (max 1500 tecken)</w:t>
            </w:r>
          </w:p>
          <w:p w14:paraId="3F77E7BE" w14:textId="1E4B5A65" w:rsidR="009E533A" w:rsidRPr="00CB1ACC" w:rsidRDefault="00E42B88" w:rsidP="00EA1A5B">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9E533A" w14:paraId="2C24309F" w14:textId="77777777" w:rsidTr="00684F98">
        <w:trPr>
          <w:trHeight w:val="4656"/>
        </w:trPr>
        <w:tc>
          <w:tcPr>
            <w:tcW w:w="8494" w:type="dxa"/>
            <w:gridSpan w:val="2"/>
          </w:tcPr>
          <w:p w14:paraId="4BEFDCC8" w14:textId="1180DC02" w:rsidR="009E533A" w:rsidRDefault="009E533A" w:rsidP="00EA1A5B">
            <w:pPr>
              <w:pStyle w:val="Hjlptext"/>
            </w:pPr>
            <w:r>
              <w:t>Vilka extra anpassningar har gjorts i andra sammanhang (i matsalen, resväg till skolan, på raster med mera)? Beskriv detaljerat anpassningarna. Beskriv också vilka resultat era insatser givit och vad som varit framgångsrikt.</w:t>
            </w:r>
            <w:r>
              <w:br/>
              <w:t>(max 1500 tecken)</w:t>
            </w:r>
          </w:p>
          <w:p w14:paraId="4BF5B4C1" w14:textId="63767659" w:rsidR="009E533A" w:rsidRPr="00CB1ACC" w:rsidRDefault="00E42B88" w:rsidP="00EA1A5B">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F3712" w14:paraId="6CDD105F" w14:textId="77777777" w:rsidTr="00B8001E">
        <w:trPr>
          <w:trHeight w:val="737"/>
        </w:trPr>
        <w:tc>
          <w:tcPr>
            <w:tcW w:w="8494" w:type="dxa"/>
            <w:gridSpan w:val="2"/>
          </w:tcPr>
          <w:p w14:paraId="55789165" w14:textId="77777777" w:rsidR="008F3712" w:rsidRDefault="008F3712" w:rsidP="00B8001E">
            <w:pPr>
              <w:pStyle w:val="Hjlptext"/>
            </w:pPr>
            <w:r w:rsidRPr="00332475">
              <w:t>Hur hög frånvaro har eleven haft under innevarande läsår?</w:t>
            </w:r>
          </w:p>
          <w:p w14:paraId="0D6EC089" w14:textId="77777777" w:rsidR="008F3712" w:rsidRPr="00332475" w:rsidRDefault="008F3712" w:rsidP="00B8001E">
            <w:pPr>
              <w:pStyle w:val="Formulrtext"/>
            </w:pPr>
            <w:r>
              <w:fldChar w:fldCharType="begin">
                <w:ffData>
                  <w:name w:val="Text4"/>
                  <w:enabled/>
                  <w:calcOnExit w:val="0"/>
                  <w:textInput/>
                </w:ffData>
              </w:fldChar>
            </w:r>
            <w:bookmarkStart w:id="4"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r>
              <w:t xml:space="preserve"> %</w:t>
            </w:r>
          </w:p>
        </w:tc>
      </w:tr>
      <w:tr w:rsidR="009E533A" w14:paraId="1D4C8F6A" w14:textId="77777777" w:rsidTr="00684F98">
        <w:trPr>
          <w:trHeight w:val="4667"/>
        </w:trPr>
        <w:tc>
          <w:tcPr>
            <w:tcW w:w="8494" w:type="dxa"/>
            <w:gridSpan w:val="2"/>
          </w:tcPr>
          <w:p w14:paraId="036A1BCE" w14:textId="556BE593" w:rsidR="009E533A" w:rsidRDefault="009E533A" w:rsidP="00EA1A5B">
            <w:pPr>
              <w:pStyle w:val="Hjlptext"/>
            </w:pPr>
            <w:r w:rsidRPr="009E533A">
              <w:lastRenderedPageBreak/>
              <w:t>Om eleven har hög frånvaro, hur har skolan arbetat med detta? Vilka resultat har insatserna gett? (</w:t>
            </w:r>
            <w:r>
              <w:t>m</w:t>
            </w:r>
            <w:r w:rsidRPr="009E533A">
              <w:t>ax 1500 tecken)</w:t>
            </w:r>
          </w:p>
          <w:p w14:paraId="18B971B9" w14:textId="7421D1DD" w:rsidR="009E533A" w:rsidRPr="00CB1ACC" w:rsidRDefault="00E42B88" w:rsidP="00EA1A5B">
            <w:pPr>
              <w:pStyle w:val="Formulrtext"/>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B9D5465" w14:textId="1AA7C55F" w:rsidR="000D5EF1" w:rsidRDefault="008F3712" w:rsidP="009E533A">
      <w:pPr>
        <w:pStyle w:val="Rubrik2"/>
      </w:pPr>
      <w:r>
        <w:t>Utredningar</w:t>
      </w:r>
    </w:p>
    <w:tbl>
      <w:tblPr>
        <w:tblStyle w:val="Tabellrutntljust"/>
        <w:tblW w:w="4960" w:type="pct"/>
        <w:tblLook w:val="04A0" w:firstRow="1" w:lastRow="0" w:firstColumn="1" w:lastColumn="0" w:noHBand="0" w:noVBand="1"/>
      </w:tblPr>
      <w:tblGrid>
        <w:gridCol w:w="5480"/>
        <w:gridCol w:w="2946"/>
      </w:tblGrid>
      <w:tr w:rsidR="009E533A" w:rsidRPr="009E533A" w14:paraId="3A3236F8" w14:textId="77777777" w:rsidTr="001F7754">
        <w:tc>
          <w:tcPr>
            <w:tcW w:w="3252" w:type="pct"/>
          </w:tcPr>
          <w:p w14:paraId="1ABBC62F" w14:textId="1DF0A235" w:rsidR="009E533A" w:rsidRPr="009E533A" w:rsidRDefault="008F3712" w:rsidP="009E533A">
            <w:pPr>
              <w:spacing w:before="240" w:after="240"/>
              <w:rPr>
                <w:b/>
                <w:bCs/>
              </w:rPr>
            </w:pPr>
            <w:r w:rsidRPr="008F3712">
              <w:rPr>
                <w:b/>
                <w:bCs/>
              </w:rPr>
              <w:t>Utredning finns som styrker anfört behov</w:t>
            </w:r>
          </w:p>
        </w:tc>
        <w:tc>
          <w:tcPr>
            <w:tcW w:w="1748" w:type="pct"/>
          </w:tcPr>
          <w:p w14:paraId="30AEBA6A" w14:textId="45675FE1" w:rsidR="009E533A" w:rsidRPr="009E533A" w:rsidRDefault="009E533A" w:rsidP="009E533A">
            <w:pPr>
              <w:spacing w:before="240" w:after="240"/>
              <w:rPr>
                <w:b/>
                <w:bCs/>
              </w:rPr>
            </w:pPr>
            <w:proofErr w:type="gramStart"/>
            <w:r w:rsidRPr="009E533A">
              <w:rPr>
                <w:b/>
                <w:bCs/>
              </w:rPr>
              <w:t>Genomförd år</w:t>
            </w:r>
            <w:proofErr w:type="gramEnd"/>
          </w:p>
        </w:tc>
      </w:tr>
      <w:tr w:rsidR="009E533A" w14:paraId="00B78C14" w14:textId="77777777" w:rsidTr="001F7754">
        <w:tc>
          <w:tcPr>
            <w:tcW w:w="3252" w:type="pct"/>
          </w:tcPr>
          <w:p w14:paraId="3373A65B" w14:textId="38C90D4B" w:rsidR="009E533A" w:rsidRDefault="00000000" w:rsidP="009E533A">
            <w:pPr>
              <w:pStyle w:val="Kryssruta"/>
            </w:pPr>
            <w:sdt>
              <w:sdtPr>
                <w:id w:val="-1708176287"/>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9E533A" w:rsidRPr="00767182">
              <w:t xml:space="preserve">  </w:t>
            </w:r>
            <w:r w:rsidR="009E533A" w:rsidRPr="00226F30">
              <w:t>Dyslexi</w:t>
            </w:r>
            <w:r w:rsidR="009E533A">
              <w:t>utredning</w:t>
            </w:r>
          </w:p>
        </w:tc>
        <w:tc>
          <w:tcPr>
            <w:tcW w:w="1748" w:type="pct"/>
          </w:tcPr>
          <w:p w14:paraId="76C1B7DD" w14:textId="3E9A7373" w:rsidR="009E533A" w:rsidRDefault="009E533A" w:rsidP="009E533A">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9E533A" w14:paraId="5957DA3F" w14:textId="77777777" w:rsidTr="001F7754">
        <w:tc>
          <w:tcPr>
            <w:tcW w:w="3252" w:type="pct"/>
          </w:tcPr>
          <w:p w14:paraId="1C85993C" w14:textId="514866FA" w:rsidR="009E533A" w:rsidRDefault="00000000" w:rsidP="009E533A">
            <w:pPr>
              <w:pStyle w:val="Kryssruta"/>
            </w:pPr>
            <w:sdt>
              <w:sdtPr>
                <w:id w:val="2090035270"/>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9E533A" w:rsidRPr="00767182">
              <w:t xml:space="preserve">  </w:t>
            </w:r>
            <w:proofErr w:type="spellStart"/>
            <w:r w:rsidR="009E533A" w:rsidRPr="00226F30">
              <w:t>Dyskalkyli</w:t>
            </w:r>
            <w:r w:rsidR="009E533A">
              <w:t>utredning</w:t>
            </w:r>
            <w:proofErr w:type="spellEnd"/>
          </w:p>
        </w:tc>
        <w:tc>
          <w:tcPr>
            <w:tcW w:w="1748" w:type="pct"/>
          </w:tcPr>
          <w:p w14:paraId="4C544E97" w14:textId="464BD619" w:rsidR="009E533A" w:rsidRDefault="009E533A" w:rsidP="009E533A">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8F3712" w14:paraId="51027C6A" w14:textId="77777777" w:rsidTr="00B8001E">
        <w:tc>
          <w:tcPr>
            <w:tcW w:w="3252" w:type="pct"/>
          </w:tcPr>
          <w:p w14:paraId="540BF7D9" w14:textId="77777777" w:rsidR="008F3712" w:rsidRDefault="00000000" w:rsidP="00B8001E">
            <w:pPr>
              <w:pStyle w:val="Kryssruta"/>
            </w:pPr>
            <w:sdt>
              <w:sdtPr>
                <w:id w:val="842128987"/>
                <w14:checkbox>
                  <w14:checked w14:val="0"/>
                  <w14:checkedState w14:val="2612" w14:font="MS Gothic"/>
                  <w14:uncheckedState w14:val="2610" w14:font="MS Gothic"/>
                </w14:checkbox>
              </w:sdtPr>
              <w:sdtContent>
                <w:r w:rsidR="008F3712">
                  <w:rPr>
                    <w:rFonts w:ascii="MS Gothic" w:eastAsia="MS Gothic" w:hAnsi="MS Gothic" w:hint="eastAsia"/>
                  </w:rPr>
                  <w:t>☐</w:t>
                </w:r>
              </w:sdtContent>
            </w:sdt>
            <w:r w:rsidR="008F3712" w:rsidRPr="00767182">
              <w:t xml:space="preserve">  </w:t>
            </w:r>
            <w:r w:rsidR="008F3712" w:rsidRPr="00226F30">
              <w:t>Logoped</w:t>
            </w:r>
            <w:r w:rsidR="008F3712">
              <w:t>utredning</w:t>
            </w:r>
          </w:p>
        </w:tc>
        <w:tc>
          <w:tcPr>
            <w:tcW w:w="1748" w:type="pct"/>
          </w:tcPr>
          <w:p w14:paraId="6A3010D4" w14:textId="77777777" w:rsidR="008F3712" w:rsidRDefault="008F3712" w:rsidP="00B8001E">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8F3712" w14:paraId="72BB99D1" w14:textId="77777777" w:rsidTr="00B8001E">
        <w:tc>
          <w:tcPr>
            <w:tcW w:w="3252" w:type="pct"/>
          </w:tcPr>
          <w:p w14:paraId="18B7D694" w14:textId="7E064524" w:rsidR="008F3712" w:rsidRDefault="00000000" w:rsidP="00B8001E">
            <w:pPr>
              <w:pStyle w:val="Kryssruta"/>
            </w:pPr>
            <w:sdt>
              <w:sdtPr>
                <w:id w:val="644629125"/>
                <w14:checkbox>
                  <w14:checked w14:val="0"/>
                  <w14:checkedState w14:val="2612" w14:font="MS Gothic"/>
                  <w14:uncheckedState w14:val="2610" w14:font="MS Gothic"/>
                </w14:checkbox>
              </w:sdtPr>
              <w:sdtContent>
                <w:r w:rsidR="008F3712">
                  <w:rPr>
                    <w:rFonts w:ascii="MS Gothic" w:eastAsia="MS Gothic" w:hAnsi="MS Gothic" w:hint="eastAsia"/>
                  </w:rPr>
                  <w:t>☐</w:t>
                </w:r>
              </w:sdtContent>
            </w:sdt>
            <w:r w:rsidR="008F3712" w:rsidRPr="00767182">
              <w:t xml:space="preserve">  </w:t>
            </w:r>
            <w:r w:rsidR="008F3712">
              <w:t>AST</w:t>
            </w:r>
          </w:p>
        </w:tc>
        <w:tc>
          <w:tcPr>
            <w:tcW w:w="1748" w:type="pct"/>
          </w:tcPr>
          <w:p w14:paraId="5FAFB4E5" w14:textId="77777777" w:rsidR="008F3712" w:rsidRDefault="008F3712" w:rsidP="00B8001E">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9E533A" w14:paraId="264A85E0" w14:textId="77777777" w:rsidTr="001F7754">
        <w:tc>
          <w:tcPr>
            <w:tcW w:w="3252" w:type="pct"/>
          </w:tcPr>
          <w:p w14:paraId="1A5C8DE3" w14:textId="6F2CEE24" w:rsidR="009E533A" w:rsidRDefault="00000000" w:rsidP="009E533A">
            <w:pPr>
              <w:pStyle w:val="Kryssruta"/>
            </w:pPr>
            <w:sdt>
              <w:sdtPr>
                <w:id w:val="-1364514691"/>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9E533A" w:rsidRPr="00767182">
              <w:t xml:space="preserve">  </w:t>
            </w:r>
            <w:r w:rsidR="008F3712">
              <w:t>ADHD</w:t>
            </w:r>
          </w:p>
        </w:tc>
        <w:tc>
          <w:tcPr>
            <w:tcW w:w="1748" w:type="pct"/>
          </w:tcPr>
          <w:p w14:paraId="6BBBFFA0" w14:textId="66615652" w:rsidR="009E533A" w:rsidRDefault="009E533A" w:rsidP="009E533A">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9E533A" w14:paraId="5106B28E" w14:textId="77777777" w:rsidTr="001F7754">
        <w:tc>
          <w:tcPr>
            <w:tcW w:w="3252" w:type="pct"/>
          </w:tcPr>
          <w:p w14:paraId="13FEB9D2" w14:textId="1F3CCFAA" w:rsidR="009E533A" w:rsidRDefault="00000000" w:rsidP="009E533A">
            <w:pPr>
              <w:pStyle w:val="Kryssruta"/>
            </w:pPr>
            <w:sdt>
              <w:sdtPr>
                <w:id w:val="-1436202222"/>
                <w14:checkbox>
                  <w14:checked w14:val="0"/>
                  <w14:checkedState w14:val="2612" w14:font="MS Gothic"/>
                  <w14:uncheckedState w14:val="2610" w14:font="MS Gothic"/>
                </w14:checkbox>
              </w:sdtPr>
              <w:sdtContent>
                <w:r w:rsidR="00706BCA">
                  <w:rPr>
                    <w:rFonts w:ascii="MS Gothic" w:eastAsia="MS Gothic" w:hAnsi="MS Gothic" w:hint="eastAsia"/>
                  </w:rPr>
                  <w:t>☐</w:t>
                </w:r>
              </w:sdtContent>
            </w:sdt>
            <w:r w:rsidR="009E533A" w:rsidRPr="00767182">
              <w:t xml:space="preserve">  </w:t>
            </w:r>
            <w:r w:rsidR="009E533A" w:rsidRPr="00226F30">
              <w:t>Annan utredning</w:t>
            </w:r>
            <w:r w:rsidR="009E533A">
              <w:t xml:space="preserve">: </w:t>
            </w:r>
            <w:r w:rsidR="009E533A">
              <w:br/>
            </w:r>
            <w:r w:rsidR="009E533A" w:rsidRPr="006B2DCD">
              <w:fldChar w:fldCharType="begin">
                <w:ffData>
                  <w:name w:val="Text2"/>
                  <w:enabled/>
                  <w:calcOnExit w:val="0"/>
                  <w:textInput/>
                </w:ffData>
              </w:fldChar>
            </w:r>
            <w:r w:rsidR="009E533A" w:rsidRPr="006B2DCD">
              <w:instrText xml:space="preserve"> FORMTEXT </w:instrText>
            </w:r>
            <w:r w:rsidR="009E533A" w:rsidRPr="006B2DCD">
              <w:fldChar w:fldCharType="separate"/>
            </w:r>
            <w:r w:rsidR="009E533A" w:rsidRPr="006B2DCD">
              <w:rPr>
                <w:noProof/>
              </w:rPr>
              <w:t> </w:t>
            </w:r>
            <w:r w:rsidR="009E533A" w:rsidRPr="006B2DCD">
              <w:rPr>
                <w:noProof/>
              </w:rPr>
              <w:t> </w:t>
            </w:r>
            <w:r w:rsidR="009E533A" w:rsidRPr="006B2DCD">
              <w:rPr>
                <w:noProof/>
              </w:rPr>
              <w:t> </w:t>
            </w:r>
            <w:r w:rsidR="009E533A" w:rsidRPr="006B2DCD">
              <w:rPr>
                <w:noProof/>
              </w:rPr>
              <w:t> </w:t>
            </w:r>
            <w:r w:rsidR="009E533A" w:rsidRPr="006B2DCD">
              <w:rPr>
                <w:noProof/>
              </w:rPr>
              <w:t> </w:t>
            </w:r>
            <w:r w:rsidR="009E533A" w:rsidRPr="006B2DCD">
              <w:fldChar w:fldCharType="end"/>
            </w:r>
          </w:p>
        </w:tc>
        <w:tc>
          <w:tcPr>
            <w:tcW w:w="1748" w:type="pct"/>
          </w:tcPr>
          <w:p w14:paraId="2E2B5FCB" w14:textId="3F396E71" w:rsidR="009E533A" w:rsidRDefault="009E533A" w:rsidP="009E533A">
            <w:pPr>
              <w:pStyle w:val="Kryssruta"/>
            </w:pPr>
            <w:r w:rsidRPr="006B2DCD">
              <w:fldChar w:fldCharType="begin">
                <w:ffData>
                  <w:name w:val="Text2"/>
                  <w:enabled/>
                  <w:calcOnExit w:val="0"/>
                  <w:textInput/>
                </w:ffData>
              </w:fldChar>
            </w:r>
            <w:r w:rsidRPr="006B2DCD">
              <w:instrText xml:space="preserve"> FORMTEXT </w:instrText>
            </w:r>
            <w:r w:rsidRPr="006B2DCD">
              <w:fldChar w:fldCharType="separate"/>
            </w:r>
            <w:r w:rsidRPr="006B2DCD">
              <w:rPr>
                <w:noProof/>
              </w:rPr>
              <w:t> </w:t>
            </w:r>
            <w:r w:rsidRPr="006B2DCD">
              <w:rPr>
                <w:noProof/>
              </w:rPr>
              <w:t> </w:t>
            </w:r>
            <w:r w:rsidRPr="006B2DCD">
              <w:rPr>
                <w:noProof/>
              </w:rPr>
              <w:t> </w:t>
            </w:r>
            <w:r w:rsidRPr="006B2DCD">
              <w:rPr>
                <w:noProof/>
              </w:rPr>
              <w:t> </w:t>
            </w:r>
            <w:r w:rsidRPr="006B2DCD">
              <w:rPr>
                <w:noProof/>
              </w:rPr>
              <w:t> </w:t>
            </w:r>
            <w:r w:rsidRPr="006B2DCD">
              <w:fldChar w:fldCharType="end"/>
            </w:r>
          </w:p>
        </w:tc>
      </w:tr>
      <w:tr w:rsidR="001F7754" w14:paraId="04A6EEF1" w14:textId="77777777" w:rsidTr="001F7754">
        <w:trPr>
          <w:trHeight w:val="4979"/>
        </w:trPr>
        <w:tc>
          <w:tcPr>
            <w:tcW w:w="5000" w:type="pct"/>
            <w:gridSpan w:val="2"/>
          </w:tcPr>
          <w:p w14:paraId="039F5F08" w14:textId="77777777" w:rsidR="001F7754" w:rsidRDefault="001F7754" w:rsidP="001F7754">
            <w:pPr>
              <w:pStyle w:val="Hjlptext"/>
            </w:pPr>
            <w:r w:rsidRPr="003B155A">
              <w:t>Annan viktig information kopplat till utredningar som sökt huvudman bör känna till. (max 1500 tecken)</w:t>
            </w:r>
          </w:p>
          <w:p w14:paraId="72F6E472" w14:textId="2F1EB19E" w:rsidR="001F7754" w:rsidRPr="006B2DCD" w:rsidRDefault="00E42B88" w:rsidP="001F7754">
            <w:pPr>
              <w:pStyle w:val="Kryssruta"/>
            </w:pPr>
            <w:r>
              <w:fldChar w:fldCharType="begin">
                <w:ffData>
                  <w:name w:val=""/>
                  <w:enabled/>
                  <w:calcOnExit w:val="0"/>
                  <w:textInput>
                    <w:maxLength w:val="1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726BD0C" w14:textId="1C948CFF" w:rsidR="009E533A" w:rsidRDefault="003B155A" w:rsidP="001F7754">
      <w:pPr>
        <w:pStyle w:val="Rubrik2"/>
      </w:pPr>
      <w:r w:rsidRPr="003B155A">
        <w:lastRenderedPageBreak/>
        <w:t xml:space="preserve">Elevens syn på </w:t>
      </w:r>
      <w:r w:rsidRPr="001F7754">
        <w:t>fortsatta</w:t>
      </w:r>
      <w:r w:rsidRPr="003B155A">
        <w:t xml:space="preserve"> studier</w:t>
      </w:r>
    </w:p>
    <w:tbl>
      <w:tblPr>
        <w:tblStyle w:val="Tabellrutntljust"/>
        <w:tblW w:w="5000" w:type="pct"/>
        <w:tblLook w:val="04A0" w:firstRow="1" w:lastRow="0" w:firstColumn="1" w:lastColumn="0" w:noHBand="0" w:noVBand="1"/>
      </w:tblPr>
      <w:tblGrid>
        <w:gridCol w:w="8494"/>
      </w:tblGrid>
      <w:tr w:rsidR="003B155A" w14:paraId="71546A85" w14:textId="77777777" w:rsidTr="00202DDC">
        <w:trPr>
          <w:trHeight w:val="2149"/>
        </w:trPr>
        <w:tc>
          <w:tcPr>
            <w:tcW w:w="5000" w:type="pct"/>
          </w:tcPr>
          <w:p w14:paraId="409317A3" w14:textId="326C2ADA" w:rsidR="003B155A" w:rsidRDefault="003B155A" w:rsidP="00EA1A5B">
            <w:pPr>
              <w:pStyle w:val="Hjlptext"/>
            </w:pPr>
            <w:r w:rsidRPr="003B155A">
              <w:t>Vad behöver du för att trivas i skolan? (max 500 tecken)</w:t>
            </w:r>
          </w:p>
          <w:p w14:paraId="65FE8C2C" w14:textId="3736B75E" w:rsidR="003B155A" w:rsidRPr="00CB1ACC" w:rsidRDefault="00E42B88" w:rsidP="00EA1A5B">
            <w:pPr>
              <w:pStyle w:val="Formulrtext"/>
            </w:pPr>
            <w:r>
              <w:fldChar w:fldCharType="begin">
                <w:ffData>
                  <w:name w:val=""/>
                  <w:enabled/>
                  <w:calcOnExit w:val="0"/>
                  <w:textInput>
                    <w:maxLength w:val="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B155A" w14:paraId="420F7588" w14:textId="77777777" w:rsidTr="00202DDC">
        <w:trPr>
          <w:trHeight w:val="2122"/>
        </w:trPr>
        <w:tc>
          <w:tcPr>
            <w:tcW w:w="5000" w:type="pct"/>
          </w:tcPr>
          <w:p w14:paraId="241B6385" w14:textId="515538D2" w:rsidR="003B155A" w:rsidRDefault="003B155A" w:rsidP="00EA1A5B">
            <w:pPr>
              <w:pStyle w:val="Hjlptext"/>
            </w:pPr>
            <w:r w:rsidRPr="003B155A">
              <w:t>När och hur är det lättast för dig att lära dig? (max 500 tecken)</w:t>
            </w:r>
          </w:p>
          <w:p w14:paraId="49C5BDCE" w14:textId="33700793" w:rsidR="003B155A" w:rsidRPr="00CB1ACC" w:rsidRDefault="00E42B88" w:rsidP="00EA1A5B">
            <w:pPr>
              <w:pStyle w:val="Formulrtext"/>
            </w:pPr>
            <w:r>
              <w:fldChar w:fldCharType="begin">
                <w:ffData>
                  <w:name w:val=""/>
                  <w:enabled/>
                  <w:calcOnExit w:val="0"/>
                  <w:textInput>
                    <w:maxLength w:val="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B155A" w14:paraId="6F33F869" w14:textId="77777777" w:rsidTr="00202DDC">
        <w:trPr>
          <w:trHeight w:val="2110"/>
        </w:trPr>
        <w:tc>
          <w:tcPr>
            <w:tcW w:w="5000" w:type="pct"/>
          </w:tcPr>
          <w:p w14:paraId="524F1FDB" w14:textId="6AF38C07" w:rsidR="003B155A" w:rsidRDefault="003B155A" w:rsidP="00EA1A5B">
            <w:pPr>
              <w:pStyle w:val="Hjlptext"/>
            </w:pPr>
            <w:r w:rsidRPr="003B155A">
              <w:t>När och hur är det svårast för dig att lära dig? (max 500 tecken)</w:t>
            </w:r>
          </w:p>
          <w:p w14:paraId="4085FC7C" w14:textId="719C627B" w:rsidR="003B155A" w:rsidRPr="00CB1ACC" w:rsidRDefault="00E42B88" w:rsidP="00EA1A5B">
            <w:pPr>
              <w:pStyle w:val="Formulrtext"/>
            </w:pPr>
            <w:r>
              <w:fldChar w:fldCharType="begin">
                <w:ffData>
                  <w:name w:val=""/>
                  <w:enabled/>
                  <w:calcOnExit w:val="0"/>
                  <w:textInput>
                    <w:maxLength w:val="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B155A" w14:paraId="1E780337" w14:textId="77777777" w:rsidTr="00202DDC">
        <w:trPr>
          <w:trHeight w:val="2268"/>
        </w:trPr>
        <w:tc>
          <w:tcPr>
            <w:tcW w:w="5000" w:type="pct"/>
          </w:tcPr>
          <w:p w14:paraId="37CDCC68" w14:textId="64CA23DA" w:rsidR="003B155A" w:rsidRDefault="00202DDC" w:rsidP="00EA1A5B">
            <w:pPr>
              <w:pStyle w:val="Hjlptext"/>
            </w:pPr>
            <w:r w:rsidRPr="00202DDC">
              <w:t>Beskriv varför du behöver gå på en utbildning med specialpedagogisk verksamhet (max 500 tecken)</w:t>
            </w:r>
          </w:p>
          <w:p w14:paraId="6D2779C9" w14:textId="66BD3673" w:rsidR="003B155A" w:rsidRPr="00CB1ACC" w:rsidRDefault="00E42B88" w:rsidP="00EA1A5B">
            <w:pPr>
              <w:pStyle w:val="Formulrtext"/>
            </w:pPr>
            <w:r>
              <w:fldChar w:fldCharType="begin">
                <w:ffData>
                  <w:name w:val=""/>
                  <w:enabled/>
                  <w:calcOnExit w:val="0"/>
                  <w:textInput>
                    <w:maxLength w:val="5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6D93238" w14:textId="77777777" w:rsidR="00202DDC" w:rsidRDefault="00202DDC" w:rsidP="00202DDC">
      <w:pPr>
        <w:rPr>
          <w:rFonts w:eastAsiaTheme="majorEastAsia" w:cstheme="majorBidi"/>
          <w:sz w:val="22"/>
          <w:szCs w:val="22"/>
        </w:rPr>
      </w:pPr>
      <w:r>
        <w:br w:type="page"/>
      </w:r>
    </w:p>
    <w:p w14:paraId="7565FDE2" w14:textId="12EE9BBC" w:rsidR="00202DDC" w:rsidRDefault="00202DDC" w:rsidP="00202DDC">
      <w:pPr>
        <w:pStyle w:val="Rubrik2"/>
      </w:pPr>
      <w:r w:rsidRPr="005C56DC">
        <w:lastRenderedPageBreak/>
        <w:t>Observera!</w:t>
      </w:r>
    </w:p>
    <w:p w14:paraId="64C9AD74" w14:textId="1A9E7EEB" w:rsidR="00202DDC" w:rsidRDefault="00202DDC" w:rsidP="00202DDC">
      <w:pPr>
        <w:spacing w:after="240"/>
      </w:pPr>
      <w:r w:rsidRPr="00202DDC">
        <w:t>Sökt huvudman behöver ha så komplett underlag som möjligt för att kunna fatta beslut. Därför är det viktigt att blanketten är fullständigt ifylld och att åtgärdsprogram är bifogat. Utredningar ska inte bifogas eller laddas upp i Indra.</w:t>
      </w:r>
    </w:p>
    <w:p w14:paraId="281019C7" w14:textId="77777777" w:rsidR="00202DDC" w:rsidRDefault="00202DDC" w:rsidP="00202DDC">
      <w:pPr>
        <w:pStyle w:val="Rubrik2"/>
      </w:pPr>
      <w:r w:rsidRPr="005C56DC">
        <w:t>Underskrift och godkännande</w:t>
      </w:r>
    </w:p>
    <w:tbl>
      <w:tblPr>
        <w:tblStyle w:val="Tabellrutntljust"/>
        <w:tblW w:w="0" w:type="auto"/>
        <w:tblLook w:val="04A0" w:firstRow="1" w:lastRow="0" w:firstColumn="1" w:lastColumn="0" w:noHBand="0" w:noVBand="1"/>
      </w:tblPr>
      <w:tblGrid>
        <w:gridCol w:w="8494"/>
      </w:tblGrid>
      <w:tr w:rsidR="00202DDC" w14:paraId="10D6C97C" w14:textId="77777777" w:rsidTr="0048777F">
        <w:tc>
          <w:tcPr>
            <w:tcW w:w="8494" w:type="dxa"/>
          </w:tcPr>
          <w:p w14:paraId="0CB9AA95" w14:textId="77777777" w:rsidR="00202DDC" w:rsidRDefault="00202DDC" w:rsidP="0048777F">
            <w:pPr>
              <w:pStyle w:val="Hjlptext"/>
            </w:pPr>
            <w:r>
              <w:t>Datum</w:t>
            </w:r>
          </w:p>
          <w:p w14:paraId="49D1CDF3" w14:textId="77777777" w:rsidR="00202DDC" w:rsidRPr="005C56DC" w:rsidRDefault="00202DDC" w:rsidP="0048777F">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02DDC" w14:paraId="56080EA4" w14:textId="77777777" w:rsidTr="0048777F">
        <w:trPr>
          <w:trHeight w:val="913"/>
        </w:trPr>
        <w:tc>
          <w:tcPr>
            <w:tcW w:w="8494" w:type="dxa"/>
          </w:tcPr>
          <w:p w14:paraId="1AFC443C" w14:textId="77777777" w:rsidR="00202DDC" w:rsidRDefault="00202DDC" w:rsidP="0048777F">
            <w:pPr>
              <w:pStyle w:val="Hjlptext"/>
            </w:pPr>
            <w:r>
              <w:t>Elevens underskrift</w:t>
            </w:r>
          </w:p>
          <w:p w14:paraId="5AD26F63" w14:textId="77777777" w:rsidR="00202DDC" w:rsidRDefault="00202DDC" w:rsidP="0048777F">
            <w:pPr>
              <w:pStyle w:val="Formulrtext"/>
            </w:pPr>
          </w:p>
        </w:tc>
      </w:tr>
      <w:tr w:rsidR="00202DDC" w14:paraId="4769B9A9" w14:textId="77777777" w:rsidTr="0048777F">
        <w:tc>
          <w:tcPr>
            <w:tcW w:w="8494" w:type="dxa"/>
          </w:tcPr>
          <w:p w14:paraId="0E269614" w14:textId="77777777" w:rsidR="00202DDC" w:rsidRDefault="00202DDC" w:rsidP="0048777F">
            <w:pPr>
              <w:pStyle w:val="Hjlptext"/>
            </w:pPr>
            <w:r>
              <w:t>Namnförtydligande</w:t>
            </w:r>
          </w:p>
          <w:p w14:paraId="79583156" w14:textId="77777777" w:rsidR="00202DDC" w:rsidRDefault="00202DDC" w:rsidP="0048777F">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E046754" w14:textId="77777777" w:rsidR="00202DDC" w:rsidRDefault="00202DDC" w:rsidP="00202DDC">
      <w:pPr>
        <w:spacing w:before="240" w:after="240"/>
      </w:pPr>
      <w:r w:rsidRPr="005C56DC">
        <w:t>Om blanketten innehåller känsliga uppgifter ska även vårdnadshavare skriva under.</w:t>
      </w:r>
    </w:p>
    <w:tbl>
      <w:tblPr>
        <w:tblStyle w:val="Tabellrutntljust"/>
        <w:tblW w:w="0" w:type="auto"/>
        <w:tblLook w:val="04A0" w:firstRow="1" w:lastRow="0" w:firstColumn="1" w:lastColumn="0" w:noHBand="0" w:noVBand="1"/>
      </w:tblPr>
      <w:tblGrid>
        <w:gridCol w:w="8494"/>
      </w:tblGrid>
      <w:tr w:rsidR="00202DDC" w14:paraId="20BB5490" w14:textId="77777777" w:rsidTr="0048777F">
        <w:tc>
          <w:tcPr>
            <w:tcW w:w="8494" w:type="dxa"/>
          </w:tcPr>
          <w:p w14:paraId="49FCE0AD" w14:textId="77777777" w:rsidR="00202DDC" w:rsidRDefault="00202DDC" w:rsidP="0048777F">
            <w:pPr>
              <w:pStyle w:val="Hjlptext"/>
            </w:pPr>
            <w:r>
              <w:t>Datum</w:t>
            </w:r>
          </w:p>
          <w:p w14:paraId="05441A8D" w14:textId="77777777" w:rsidR="00202DDC" w:rsidRPr="005C56DC" w:rsidRDefault="00202DDC" w:rsidP="0048777F">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02DDC" w14:paraId="54C06A9B" w14:textId="77777777" w:rsidTr="0048777F">
        <w:trPr>
          <w:trHeight w:val="913"/>
        </w:trPr>
        <w:tc>
          <w:tcPr>
            <w:tcW w:w="8494" w:type="dxa"/>
          </w:tcPr>
          <w:p w14:paraId="4DA7DAC6" w14:textId="77777777" w:rsidR="00202DDC" w:rsidRDefault="00202DDC" w:rsidP="0048777F">
            <w:pPr>
              <w:pStyle w:val="Hjlptext"/>
            </w:pPr>
            <w:r w:rsidRPr="00360AAD">
              <w:t xml:space="preserve">Vårdnadshavares </w:t>
            </w:r>
            <w:r>
              <w:t>underskrift</w:t>
            </w:r>
          </w:p>
          <w:p w14:paraId="3B80BC31" w14:textId="77777777" w:rsidR="00202DDC" w:rsidRDefault="00202DDC" w:rsidP="0048777F">
            <w:pPr>
              <w:pStyle w:val="Formulrtext"/>
            </w:pPr>
          </w:p>
        </w:tc>
      </w:tr>
      <w:tr w:rsidR="00202DDC" w14:paraId="588C3C60" w14:textId="77777777" w:rsidTr="0048777F">
        <w:tc>
          <w:tcPr>
            <w:tcW w:w="8494" w:type="dxa"/>
          </w:tcPr>
          <w:p w14:paraId="74C6AF19" w14:textId="77777777" w:rsidR="00202DDC" w:rsidRDefault="00202DDC" w:rsidP="0048777F">
            <w:pPr>
              <w:pStyle w:val="Hjlptext"/>
            </w:pPr>
            <w:r>
              <w:t>Namnförtydligande</w:t>
            </w:r>
          </w:p>
          <w:p w14:paraId="0538366A" w14:textId="77777777" w:rsidR="00202DDC" w:rsidRDefault="00202DDC" w:rsidP="0048777F">
            <w:pPr>
              <w:pStyle w:val="Formulrtext"/>
            </w:pP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4342AF4" w14:textId="77777777" w:rsidR="003B155A" w:rsidRPr="003B155A" w:rsidRDefault="003B155A" w:rsidP="003B155A"/>
    <w:sectPr w:rsidR="003B155A" w:rsidRPr="003B155A" w:rsidSect="00127CE7">
      <w:headerReference w:type="default" r:id="rId10"/>
      <w:footerReference w:type="default" r:id="rId11"/>
      <w:pgSz w:w="11906" w:h="16838"/>
      <w:pgMar w:top="1134" w:right="1701" w:bottom="1418" w:left="1701"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B8302" w14:textId="77777777" w:rsidR="008F38D9" w:rsidRDefault="008F38D9" w:rsidP="00127CE7">
      <w:pPr>
        <w:spacing w:after="0" w:line="240" w:lineRule="auto"/>
      </w:pPr>
      <w:r>
        <w:separator/>
      </w:r>
    </w:p>
  </w:endnote>
  <w:endnote w:type="continuationSeparator" w:id="0">
    <w:p w14:paraId="1141006B" w14:textId="77777777" w:rsidR="008F38D9" w:rsidRDefault="008F38D9" w:rsidP="00127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3C93F" w14:textId="3677415C" w:rsidR="00127CE7" w:rsidRPr="00127CE7" w:rsidRDefault="00127CE7" w:rsidP="00127CE7">
    <w:pPr>
      <w:pStyle w:val="Sidfot"/>
      <w:jc w:val="right"/>
    </w:pPr>
    <w:r w:rsidRPr="00127CE7">
      <w:fldChar w:fldCharType="begin"/>
    </w:r>
    <w:r w:rsidRPr="00127CE7">
      <w:instrText>PAGE  \* Arabic  \* MERGEFORMAT</w:instrText>
    </w:r>
    <w:r w:rsidRPr="00127CE7">
      <w:fldChar w:fldCharType="separate"/>
    </w:r>
    <w:r w:rsidRPr="00127CE7">
      <w:t>1</w:t>
    </w:r>
    <w:r w:rsidRPr="00127CE7">
      <w:fldChar w:fldCharType="end"/>
    </w:r>
    <w:r w:rsidRPr="00127CE7">
      <w:t>/</w:t>
    </w:r>
    <w:fldSimple w:instr="NUMPAGES  \* Arabic  \* MERGEFORMAT">
      <w:r w:rsidRPr="00127CE7">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00CA7" w14:textId="77777777" w:rsidR="008F38D9" w:rsidRDefault="008F38D9" w:rsidP="00127CE7">
      <w:pPr>
        <w:spacing w:after="0" w:line="240" w:lineRule="auto"/>
      </w:pPr>
      <w:r>
        <w:separator/>
      </w:r>
    </w:p>
  </w:footnote>
  <w:footnote w:type="continuationSeparator" w:id="0">
    <w:p w14:paraId="14CD51DC" w14:textId="77777777" w:rsidR="008F38D9" w:rsidRDefault="008F38D9" w:rsidP="00127C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F9379" w14:textId="77777777" w:rsidR="00127CE7" w:rsidRDefault="00127CE7" w:rsidP="00127CE7">
    <w:pPr>
      <w:pStyle w:val="Sidhuvud"/>
      <w:spacing w:after="120"/>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ocumentProtection w:edit="forms" w:enforcement="1"/>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088"/>
    <w:rsid w:val="000D5EF1"/>
    <w:rsid w:val="00127CE7"/>
    <w:rsid w:val="001E6FE2"/>
    <w:rsid w:val="001F7754"/>
    <w:rsid w:val="00202DDC"/>
    <w:rsid w:val="00253CAF"/>
    <w:rsid w:val="00283D5B"/>
    <w:rsid w:val="00366502"/>
    <w:rsid w:val="003A01D8"/>
    <w:rsid w:val="003B155A"/>
    <w:rsid w:val="003B5A98"/>
    <w:rsid w:val="00411E07"/>
    <w:rsid w:val="00684F98"/>
    <w:rsid w:val="00706BCA"/>
    <w:rsid w:val="0078203D"/>
    <w:rsid w:val="00824088"/>
    <w:rsid w:val="008F3712"/>
    <w:rsid w:val="008F38D9"/>
    <w:rsid w:val="00914165"/>
    <w:rsid w:val="009E533A"/>
    <w:rsid w:val="00AA42F1"/>
    <w:rsid w:val="00B275C7"/>
    <w:rsid w:val="00B90554"/>
    <w:rsid w:val="00BF7A43"/>
    <w:rsid w:val="00CB1ACC"/>
    <w:rsid w:val="00DE2A8E"/>
    <w:rsid w:val="00E04E4B"/>
    <w:rsid w:val="00E42B88"/>
    <w:rsid w:val="00EA24B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6F84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165"/>
  </w:style>
  <w:style w:type="paragraph" w:styleId="Rubrik1">
    <w:name w:val="heading 1"/>
    <w:basedOn w:val="Normal"/>
    <w:next w:val="Normal"/>
    <w:link w:val="Rubrik1Char"/>
    <w:uiPriority w:val="9"/>
    <w:qFormat/>
    <w:rsid w:val="00BF7A43"/>
    <w:pPr>
      <w:keepNext/>
      <w:keepLines/>
      <w:spacing w:before="480"/>
      <w:outlineLvl w:val="0"/>
    </w:pPr>
    <w:rPr>
      <w:rFonts w:ascii="Georgia" w:eastAsiaTheme="majorEastAsia" w:hAnsi="Georgia" w:cstheme="majorBidi"/>
      <w:sz w:val="36"/>
      <w:szCs w:val="32"/>
    </w:rPr>
  </w:style>
  <w:style w:type="paragraph" w:styleId="Rubrik2">
    <w:name w:val="heading 2"/>
    <w:basedOn w:val="Normal"/>
    <w:next w:val="Normal"/>
    <w:link w:val="Rubrik2Char"/>
    <w:uiPriority w:val="9"/>
    <w:qFormat/>
    <w:rsid w:val="00127CE7"/>
    <w:pPr>
      <w:keepNext/>
      <w:keepLines/>
      <w:spacing w:before="280" w:after="120"/>
      <w:outlineLvl w:val="1"/>
    </w:pPr>
    <w:rPr>
      <w:rFonts w:eastAsiaTheme="majorEastAsia" w:cstheme="majorBidi"/>
      <w:b/>
      <w:sz w:val="22"/>
      <w:szCs w:val="22"/>
    </w:rPr>
  </w:style>
  <w:style w:type="paragraph" w:styleId="Rubrik3">
    <w:name w:val="heading 3"/>
    <w:basedOn w:val="Normal"/>
    <w:next w:val="Normal"/>
    <w:link w:val="Rubrik3Char"/>
    <w:uiPriority w:val="9"/>
    <w:qFormat/>
    <w:rsid w:val="001F7754"/>
    <w:pPr>
      <w:keepNext/>
      <w:keepLines/>
      <w:spacing w:before="240" w:after="40"/>
      <w:outlineLvl w:val="2"/>
    </w:pPr>
    <w:rPr>
      <w:rFonts w:eastAsiaTheme="majorEastAsia" w:cstheme="majorBidi"/>
      <w:sz w:val="22"/>
      <w:szCs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F7A43"/>
    <w:rPr>
      <w:rFonts w:ascii="Georgia" w:eastAsiaTheme="majorEastAsia" w:hAnsi="Georgia" w:cstheme="majorBidi"/>
      <w:sz w:val="36"/>
      <w:szCs w:val="32"/>
    </w:rPr>
  </w:style>
  <w:style w:type="character" w:customStyle="1" w:styleId="Rubrik2Char">
    <w:name w:val="Rubrik 2 Char"/>
    <w:basedOn w:val="Standardstycketeckensnitt"/>
    <w:link w:val="Rubrik2"/>
    <w:uiPriority w:val="9"/>
    <w:rsid w:val="00127CE7"/>
    <w:rPr>
      <w:rFonts w:eastAsiaTheme="majorEastAsia" w:cstheme="majorBidi"/>
      <w:b/>
      <w:sz w:val="22"/>
      <w:szCs w:val="22"/>
    </w:rPr>
  </w:style>
  <w:style w:type="character" w:customStyle="1" w:styleId="Rubrik3Char">
    <w:name w:val="Rubrik 3 Char"/>
    <w:basedOn w:val="Standardstycketeckensnitt"/>
    <w:link w:val="Rubrik3"/>
    <w:uiPriority w:val="9"/>
    <w:rsid w:val="001F7754"/>
    <w:rPr>
      <w:rFonts w:eastAsiaTheme="majorEastAsia" w:cstheme="majorBidi"/>
      <w:sz w:val="22"/>
      <w:szCs w:val="24"/>
    </w:rPr>
  </w:style>
  <w:style w:type="character" w:styleId="Hyperlnk">
    <w:name w:val="Hyperlink"/>
    <w:basedOn w:val="Standardstycketeckensnitt"/>
    <w:uiPriority w:val="99"/>
    <w:unhideWhenUsed/>
    <w:rsid w:val="00BF7A43"/>
    <w:rPr>
      <w:color w:val="0563C1" w:themeColor="hyperlink"/>
      <w:u w:val="single"/>
    </w:rPr>
  </w:style>
  <w:style w:type="character" w:styleId="Olstomnmnande">
    <w:name w:val="Unresolved Mention"/>
    <w:basedOn w:val="Standardstycketeckensnitt"/>
    <w:uiPriority w:val="99"/>
    <w:semiHidden/>
    <w:unhideWhenUsed/>
    <w:rsid w:val="00BF7A43"/>
    <w:rPr>
      <w:color w:val="605E5C"/>
      <w:shd w:val="clear" w:color="auto" w:fill="E1DFDD"/>
    </w:rPr>
  </w:style>
  <w:style w:type="table" w:styleId="Tabellrutnt">
    <w:name w:val="Table Grid"/>
    <w:basedOn w:val="Normaltabell"/>
    <w:uiPriority w:val="39"/>
    <w:rsid w:val="00BF7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jlptext">
    <w:name w:val="Hjälptext"/>
    <w:basedOn w:val="Normal"/>
    <w:next w:val="Formulrtext"/>
    <w:qFormat/>
    <w:rsid w:val="00127CE7"/>
    <w:pPr>
      <w:spacing w:before="80" w:after="80" w:line="240" w:lineRule="auto"/>
    </w:pPr>
    <w:rPr>
      <w:sz w:val="16"/>
    </w:rPr>
  </w:style>
  <w:style w:type="paragraph" w:customStyle="1" w:styleId="Formulrtext">
    <w:name w:val="Formulärtext"/>
    <w:basedOn w:val="Hjlptext"/>
    <w:qFormat/>
    <w:rsid w:val="00127CE7"/>
    <w:pPr>
      <w:spacing w:after="120"/>
    </w:pPr>
    <w:rPr>
      <w:sz w:val="20"/>
    </w:rPr>
  </w:style>
  <w:style w:type="paragraph" w:styleId="Sidhuvud">
    <w:name w:val="header"/>
    <w:basedOn w:val="Normal"/>
    <w:link w:val="SidhuvudChar"/>
    <w:uiPriority w:val="99"/>
    <w:unhideWhenUsed/>
    <w:rsid w:val="00127CE7"/>
    <w:pPr>
      <w:tabs>
        <w:tab w:val="center" w:pos="4513"/>
        <w:tab w:val="right" w:pos="9026"/>
      </w:tabs>
      <w:spacing w:after="0" w:line="240" w:lineRule="auto"/>
    </w:pPr>
  </w:style>
  <w:style w:type="character" w:customStyle="1" w:styleId="SidhuvudChar">
    <w:name w:val="Sidhuvud Char"/>
    <w:basedOn w:val="Standardstycketeckensnitt"/>
    <w:link w:val="Sidhuvud"/>
    <w:uiPriority w:val="99"/>
    <w:rsid w:val="00127CE7"/>
  </w:style>
  <w:style w:type="paragraph" w:styleId="Sidfot">
    <w:name w:val="footer"/>
    <w:basedOn w:val="Normal"/>
    <w:link w:val="SidfotChar"/>
    <w:uiPriority w:val="99"/>
    <w:unhideWhenUsed/>
    <w:rsid w:val="00127CE7"/>
    <w:pPr>
      <w:tabs>
        <w:tab w:val="center" w:pos="4513"/>
        <w:tab w:val="right" w:pos="9026"/>
      </w:tabs>
      <w:spacing w:after="0" w:line="240" w:lineRule="auto"/>
    </w:pPr>
  </w:style>
  <w:style w:type="character" w:customStyle="1" w:styleId="SidfotChar">
    <w:name w:val="Sidfot Char"/>
    <w:basedOn w:val="Standardstycketeckensnitt"/>
    <w:link w:val="Sidfot"/>
    <w:uiPriority w:val="99"/>
    <w:rsid w:val="00127CE7"/>
  </w:style>
  <w:style w:type="table" w:styleId="Tabellrutntljust">
    <w:name w:val="Grid Table Light"/>
    <w:basedOn w:val="Normaltabell"/>
    <w:uiPriority w:val="40"/>
    <w:rsid w:val="00127CE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Kryssruta">
    <w:name w:val="Kryssruta"/>
    <w:basedOn w:val="Normal"/>
    <w:qFormat/>
    <w:rsid w:val="00CB1ACC"/>
    <w:pPr>
      <w:spacing w:before="80" w:after="120" w:line="240" w:lineRule="auto"/>
      <w:ind w:left="340" w:hanging="3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ymnasieantagningen.storsthlm.se/om-os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gymnasieantagningen.storsthlm.se/personal/ansokan-antagning/antagningsunderlag/" TargetMode="External"/><Relationship Id="rId14" Type="http://schemas.openxmlformats.org/officeDocument/2006/relationships/customXml" Target="../customXml/item2.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94E27476D809994C9F8CE51AFF1D4292" ma:contentTypeVersion="21" ma:contentTypeDescription="Skapa ett nytt dokument." ma:contentTypeScope="" ma:versionID="fce9bc2c864718067f329d099d437f6e">
  <xsd:schema xmlns:xsd="http://www.w3.org/2001/XMLSchema" xmlns:xs="http://www.w3.org/2001/XMLSchema" xmlns:p="http://schemas.microsoft.com/office/2006/metadata/properties" xmlns:ns2="0ac6c7cc-1e19-4b9b-93e4-5c045a0a4e04" xmlns:ns3="5f41a852-06ad-427a-acdb-cc79e20a0837" targetNamespace="http://schemas.microsoft.com/office/2006/metadata/properties" ma:root="true" ma:fieldsID="afa05b47313270dc78d106054bd883cc" ns2:_="" ns3:_="">
    <xsd:import namespace="0ac6c7cc-1e19-4b9b-93e4-5c045a0a4e04"/>
    <xsd:import namespace="5f41a852-06ad-427a-acdb-cc79e20a083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S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Test" minOccurs="0"/>
                <xsd:element ref="ns2:Test_x003a_Created"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c6c7cc-1e19-4b9b-93e4-5c045a0a4e0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A" ma:index="12" nillable="true" ma:displayName="S" ma:format="DateOnly" ma:internalName="SA">
      <xsd:simpleType>
        <xsd:restriction base="dms:DateTim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eringar" ma:readOnly="false" ma:fieldId="{5cf76f15-5ced-4ddc-b409-7134ff3c332f}" ma:taxonomyMulti="true" ma:sspId="3ec6bdae-8eb7-4e6d-a751-dc60de44833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Test" ma:index="25" nillable="true" ma:displayName="Test" ma:list="{76cfe240-63a2-4410-ae5f-b44b267e6615}" ma:internalName="Test" ma:showField="Title">
      <xsd:simpleType>
        <xsd:restriction base="dms:Lookup"/>
      </xsd:simpleType>
    </xsd:element>
    <xsd:element name="Test_x003a_Created" ma:index="26" nillable="true" ma:displayName="Test:Created" ma:list="{76cfe240-63a2-4410-ae5f-b44b267e6615}" ma:internalName="Test_x003a_Created" ma:readOnly="true" ma:showField="Created" ma:web="5f41a852-06ad-427a-acdb-cc79e20a0837">
      <xsd:simpleType>
        <xsd:restriction base="dms:Lookup"/>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Location" ma:index="2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41a852-06ad-427a-acdb-cc79e20a0837"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element name="TaxCatchAll" ma:index="23" nillable="true" ma:displayName="Taxonomy Catch All Column" ma:hidden="true" ma:list="{bfb654b1-7dc6-4150-a9e5-0ca2f71cb0ae}" ma:internalName="TaxCatchAll" ma:showField="CatchAllData" ma:web="5f41a852-06ad-427a-acdb-cc79e20a08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A xmlns="0ac6c7cc-1e19-4b9b-93e4-5c045a0a4e04" xsi:nil="true"/>
    <lcf76f155ced4ddcb4097134ff3c332f xmlns="0ac6c7cc-1e19-4b9b-93e4-5c045a0a4e04">
      <Terms xmlns="http://schemas.microsoft.com/office/infopath/2007/PartnerControls"/>
    </lcf76f155ced4ddcb4097134ff3c332f>
    <TaxCatchAll xmlns="5f41a852-06ad-427a-acdb-cc79e20a0837" xsi:nil="true"/>
    <Test xmlns="0ac6c7cc-1e19-4b9b-93e4-5c045a0a4e04" xsi:nil="true"/>
  </documentManagement>
</p:properties>
</file>

<file path=customXml/itemProps1.xml><?xml version="1.0" encoding="utf-8"?>
<ds:datastoreItem xmlns:ds="http://schemas.openxmlformats.org/officeDocument/2006/customXml" ds:itemID="{E9993A47-7FBF-402B-8DB3-58BFC1DA6916}">
  <ds:schemaRefs>
    <ds:schemaRef ds:uri="http://schemas.openxmlformats.org/officeDocument/2006/bibliography"/>
  </ds:schemaRefs>
</ds:datastoreItem>
</file>

<file path=customXml/itemProps2.xml><?xml version="1.0" encoding="utf-8"?>
<ds:datastoreItem xmlns:ds="http://schemas.openxmlformats.org/officeDocument/2006/customXml" ds:itemID="{D039495D-DAE9-43FD-BC21-47D99584DEB3}"/>
</file>

<file path=customXml/itemProps3.xml><?xml version="1.0" encoding="utf-8"?>
<ds:datastoreItem xmlns:ds="http://schemas.openxmlformats.org/officeDocument/2006/customXml" ds:itemID="{E694886D-ED7B-4AFC-9CB1-A29853ADF827}"/>
</file>

<file path=customXml/itemProps4.xml><?xml version="1.0" encoding="utf-8"?>
<ds:datastoreItem xmlns:ds="http://schemas.openxmlformats.org/officeDocument/2006/customXml" ds:itemID="{23756D0E-0DE4-4A35-A1AF-559A02A19420}"/>
</file>

<file path=docProps/app.xml><?xml version="1.0" encoding="utf-8"?>
<Properties xmlns="http://schemas.openxmlformats.org/officeDocument/2006/extended-properties" xmlns:vt="http://schemas.openxmlformats.org/officeDocument/2006/docPropsVTypes">
  <Template>SPV.dotx</Template>
  <TotalTime>169</TotalTime>
  <Pages>1</Pages>
  <Words>989</Words>
  <Characters>5242</Characters>
  <DocSecurity>0</DocSecurity>
  <Lines>43</Lines>
  <Paragraphs>12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2022-11-01T07:45:00Z</dcterms:created>
  <dcterms:modified xsi:type="dcterms:W3CDTF">2023-11-14T08:31:00Z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0x01010094E27476D809994C9F8CE51AFF1D4292</vt:lpwstr>
  </property>
</Properties>
</file>