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4018" w14:textId="1B3A8FCE" w:rsidR="00BF7A43" w:rsidRDefault="00BF7A43" w:rsidP="00127CE7">
      <w:pPr>
        <w:spacing w:before="240" w:after="40"/>
        <w:jc w:val="right"/>
      </w:pPr>
      <w:r>
        <w:t>Gäller för antagningsåret 20</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p w14:paraId="44CBF7AC" w14:textId="2E3C2C1A" w:rsidR="003B5A98" w:rsidRDefault="00BF7A43" w:rsidP="00BF7A43">
      <w:pPr>
        <w:jc w:val="right"/>
      </w:pPr>
      <w:r>
        <w:t>Överlämning av uppgifter vid övergång mellan</w:t>
      </w:r>
      <w:r w:rsidR="002F0F83">
        <w:br/>
      </w:r>
      <w:r>
        <w:t>och inom skolformer 3 kap.12j § Skollagen</w:t>
      </w:r>
    </w:p>
    <w:p w14:paraId="00C5C9B1" w14:textId="3DF5381B" w:rsidR="00BF7A43" w:rsidRPr="00BF7A43" w:rsidRDefault="00000000" w:rsidP="00D23F51">
      <w:pPr>
        <w:pStyle w:val="Rubrik1"/>
        <w:spacing w:before="720"/>
      </w:pPr>
      <w:sdt>
        <w:sdtPr>
          <w:id w:val="733582876"/>
          <w:showingPlcHdr/>
          <w:picture/>
        </w:sdtPr>
        <w:sdtContent>
          <w:r w:rsidR="00D8723F">
            <w:rPr>
              <w:noProof/>
            </w:rPr>
            <w:drawing>
              <wp:anchor distT="0" distB="0" distL="114300" distR="114300" simplePos="0" relativeHeight="251658240" behindDoc="1" locked="0" layoutInCell="1" allowOverlap="1" wp14:anchorId="173A1E0E" wp14:editId="292BE1B9">
                <wp:simplePos x="0" y="0"/>
                <wp:positionH relativeFrom="column">
                  <wp:posOffset>-601345</wp:posOffset>
                </wp:positionH>
                <wp:positionV relativeFrom="paragraph">
                  <wp:posOffset>-1188085</wp:posOffset>
                </wp:positionV>
                <wp:extent cx="1260000" cy="1260000"/>
                <wp:effectExtent l="0" t="0" r="0" b="0"/>
                <wp:wrapNone/>
                <wp:docPr id="1" name="Bild 1"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Logoty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14:sizeRelH relativeFrom="margin">
                  <wp14:pctWidth>0</wp14:pctWidth>
                </wp14:sizeRelH>
                <wp14:sizeRelV relativeFrom="margin">
                  <wp14:pctHeight>0</wp14:pctHeight>
                </wp14:sizeRelV>
              </wp:anchor>
            </w:drawing>
          </w:r>
        </w:sdtContent>
      </w:sdt>
      <w:r w:rsidR="002F0F83" w:rsidRPr="002F0F83">
        <w:t>Mall för överlämningsinformation till gymnasieskolan</w:t>
      </w:r>
    </w:p>
    <w:p w14:paraId="3EEF3656" w14:textId="432EF4B6" w:rsidR="00BF7A43" w:rsidRDefault="00BF7A43" w:rsidP="00D23F51">
      <w:pPr>
        <w:spacing w:after="120"/>
      </w:pPr>
      <w:r>
        <w:t xml:space="preserve">Personuppgifter i denna blankett kommer att behandlas i enlighet med dataskyddsförordningen som underlag för antagning till gymnasieskolan. För mer information </w:t>
      </w:r>
      <w:r w:rsidR="0038791C">
        <w:t xml:space="preserve">om </w:t>
      </w:r>
      <w:r>
        <w:t xml:space="preserve">hur vi hanterar personuppgifter gå in på </w:t>
      </w:r>
      <w:hyperlink r:id="rId8" w:history="1">
        <w:r w:rsidRPr="00BF7A43">
          <w:rPr>
            <w:rStyle w:val="Hyperlnk"/>
          </w:rPr>
          <w:t>gymnasieantagningen.storsthlm.se/om-oss/</w:t>
        </w:r>
      </w:hyperlink>
    </w:p>
    <w:p w14:paraId="2C1A16A0" w14:textId="7A05621E" w:rsidR="00BF7A43" w:rsidRDefault="00BF7A43" w:rsidP="00D23F51">
      <w:pPr>
        <w:spacing w:after="120"/>
      </w:pPr>
      <w:r>
        <w:t xml:space="preserve">Instruktioner för blanketten finns på vår webb under </w:t>
      </w:r>
      <w:hyperlink r:id="rId9" w:history="1">
        <w:r w:rsidR="003C08AC" w:rsidRPr="00414693">
          <w:rPr>
            <w:rStyle w:val="Hyperlnk"/>
          </w:rPr>
          <w:t>https://gymnasieantagningen.storsthlm.se/personal/blanketter</w:t>
        </w:r>
      </w:hyperlink>
      <w:r w:rsidR="003C08AC">
        <w:t xml:space="preserve"> </w:t>
      </w:r>
    </w:p>
    <w:p w14:paraId="45C433ED" w14:textId="5D949D6D" w:rsidR="00BF7A43" w:rsidRDefault="00BF7A43" w:rsidP="00127CE7">
      <w:pPr>
        <w:pStyle w:val="Rubrik2"/>
      </w:pPr>
      <w:r w:rsidRPr="00BF7A43">
        <w:t xml:space="preserve">Elevens </w:t>
      </w:r>
      <w:r w:rsidRPr="00127CE7">
        <w:t>personuppgifter</w:t>
      </w:r>
    </w:p>
    <w:tbl>
      <w:tblPr>
        <w:tblStyle w:val="Tabellrutntljust"/>
        <w:tblW w:w="0" w:type="auto"/>
        <w:tblLook w:val="04A0" w:firstRow="1" w:lastRow="0" w:firstColumn="1" w:lastColumn="0" w:noHBand="0" w:noVBand="1"/>
      </w:tblPr>
      <w:tblGrid>
        <w:gridCol w:w="4247"/>
        <w:gridCol w:w="4247"/>
      </w:tblGrid>
      <w:tr w:rsidR="00BF7A43" w14:paraId="670316DD" w14:textId="77777777" w:rsidTr="00127CE7">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BF7A43" w14:paraId="25DEA062" w14:textId="77777777" w:rsidTr="00127CE7">
        <w:tc>
          <w:tcPr>
            <w:tcW w:w="4247" w:type="dxa"/>
          </w:tcPr>
          <w:p w14:paraId="373DF0BD" w14:textId="77777777" w:rsidR="00BF7A43" w:rsidRDefault="00BF7A43" w:rsidP="00127CE7">
            <w:pPr>
              <w:pStyle w:val="Hjlptext"/>
            </w:pPr>
            <w:r w:rsidRPr="00BF7A43">
              <w:t>Personnummer/TF-nummer</w:t>
            </w:r>
          </w:p>
          <w:p w14:paraId="7C9107BB" w14:textId="1651DDA8" w:rsidR="00BF7A43" w:rsidRPr="00127CE7"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259D5A8" w14:textId="77777777" w:rsidR="00BF7A43" w:rsidRDefault="00BF7A43" w:rsidP="00127CE7">
            <w:pPr>
              <w:pStyle w:val="Hjlptext"/>
            </w:pPr>
            <w:r w:rsidRPr="00BF7A43">
              <w:t>Telefonnummer</w:t>
            </w:r>
          </w:p>
          <w:p w14:paraId="62E27CE7" w14:textId="5DB12C6D"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073B0BDA" w14:textId="77777777" w:rsidTr="00127CE7">
        <w:tc>
          <w:tcPr>
            <w:tcW w:w="4247" w:type="dxa"/>
          </w:tcPr>
          <w:p w14:paraId="2AAE6B54" w14:textId="77777777" w:rsidR="00BF7A43" w:rsidRDefault="00BF7A43" w:rsidP="00127CE7">
            <w:pPr>
              <w:pStyle w:val="Hjlptext"/>
            </w:pPr>
            <w:r w:rsidRPr="00127CE7">
              <w:t>Avlämnande</w:t>
            </w:r>
            <w:r w:rsidRPr="00BF7A43">
              <w:t xml:space="preserve"> skola</w:t>
            </w:r>
          </w:p>
          <w:p w14:paraId="68BB89BE" w14:textId="7BB6F20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0402B825" w14:textId="77777777" w:rsidR="00BF7A43" w:rsidRDefault="00BF7A43" w:rsidP="00127CE7">
            <w:pPr>
              <w:pStyle w:val="Hjlptext"/>
            </w:pPr>
            <w:r>
              <w:t>Klass</w:t>
            </w:r>
          </w:p>
          <w:p w14:paraId="7DA03C6D" w14:textId="34702BB8"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3AE91520" w14:textId="77777777" w:rsidTr="00127CE7">
        <w:tc>
          <w:tcPr>
            <w:tcW w:w="8494" w:type="dxa"/>
            <w:gridSpan w:val="2"/>
          </w:tcPr>
          <w:p w14:paraId="6A194904" w14:textId="77777777" w:rsidR="00BF7A43" w:rsidRDefault="00BF7A43" w:rsidP="00127CE7">
            <w:pPr>
              <w:pStyle w:val="Hjlptext"/>
            </w:pPr>
            <w:r>
              <w:t>Mejladress</w:t>
            </w:r>
          </w:p>
          <w:p w14:paraId="2D97FD9C" w14:textId="797B692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0361E3B" w14:textId="77777777" w:rsidTr="00127CE7">
        <w:tc>
          <w:tcPr>
            <w:tcW w:w="4247" w:type="dxa"/>
          </w:tcPr>
          <w:p w14:paraId="6857193D" w14:textId="68B779E3" w:rsidR="00BF7A43" w:rsidRDefault="00BF7A43" w:rsidP="00127CE7">
            <w:pPr>
              <w:pStyle w:val="Hjlptext"/>
            </w:pPr>
            <w:r w:rsidRPr="00BF7A43">
              <w:t>Vårdnadshavare</w:t>
            </w:r>
          </w:p>
          <w:p w14:paraId="1ADC4318" w14:textId="7070168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171CD299" w14:textId="0803AC03" w:rsidR="00BF7A43" w:rsidRDefault="00BF7A43" w:rsidP="00127CE7">
            <w:pPr>
              <w:pStyle w:val="Hjlptext"/>
            </w:pPr>
            <w:r w:rsidRPr="00BF7A43">
              <w:t>Telefonnummer (Vårdnadshavare)</w:t>
            </w:r>
          </w:p>
          <w:p w14:paraId="0F06BABA" w14:textId="47C7E8CF"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0F0D262" w14:textId="77777777" w:rsidTr="00127CE7">
        <w:tc>
          <w:tcPr>
            <w:tcW w:w="8494" w:type="dxa"/>
            <w:gridSpan w:val="2"/>
          </w:tcPr>
          <w:p w14:paraId="1AC2237C" w14:textId="77777777" w:rsidR="00BF7A43" w:rsidRDefault="00BF7A43" w:rsidP="00127CE7">
            <w:pPr>
              <w:pStyle w:val="Hjlptext"/>
            </w:pPr>
            <w:r>
              <w:t>Mejladress (Vårdnadshavare)</w:t>
            </w:r>
          </w:p>
          <w:p w14:paraId="369DDB3F" w14:textId="24D803A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685476" w14:textId="26BE5496" w:rsidR="00BF7A43" w:rsidRDefault="00BF7A43" w:rsidP="00127CE7">
      <w:pPr>
        <w:pStyle w:val="Rubrik2"/>
      </w:pPr>
      <w:r>
        <w:t>Skolans kontaktuppgifter</w:t>
      </w:r>
    </w:p>
    <w:tbl>
      <w:tblPr>
        <w:tblStyle w:val="Tabellrutntljust"/>
        <w:tblW w:w="0" w:type="auto"/>
        <w:tblLook w:val="04A0" w:firstRow="1" w:lastRow="0" w:firstColumn="1" w:lastColumn="0" w:noHBand="0" w:noVBand="1"/>
      </w:tblPr>
      <w:tblGrid>
        <w:gridCol w:w="4247"/>
        <w:gridCol w:w="4247"/>
      </w:tblGrid>
      <w:tr w:rsidR="00BF7A43" w14:paraId="7EE90E70" w14:textId="77777777" w:rsidTr="00127CE7">
        <w:tc>
          <w:tcPr>
            <w:tcW w:w="4247" w:type="dxa"/>
          </w:tcPr>
          <w:p w14:paraId="4EA79FE6" w14:textId="501B7E18" w:rsidR="00BF7A43" w:rsidRDefault="00BF7A43" w:rsidP="00127CE7">
            <w:pPr>
              <w:pStyle w:val="Hjlptext"/>
            </w:pPr>
            <w:r w:rsidRPr="00BF7A43">
              <w:t>Studie- och yrkesvägledare</w:t>
            </w:r>
          </w:p>
          <w:p w14:paraId="0FAE1632"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24963543" w14:textId="4102064A" w:rsidR="00BF7A43" w:rsidRDefault="00BF7A43" w:rsidP="00127CE7">
            <w:pPr>
              <w:pStyle w:val="Hjlptext"/>
            </w:pPr>
            <w:r w:rsidRPr="00BF7A43">
              <w:t>Telefonnummer (Studie- och yrkesvägledare)</w:t>
            </w:r>
          </w:p>
          <w:p w14:paraId="31860E8D" w14:textId="77777777" w:rsidR="00BF7A43" w:rsidRPr="00BF7A43" w:rsidRDefault="00BF7A43" w:rsidP="00127CE7">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83C8BE2" w14:textId="77777777" w:rsidTr="00127CE7">
        <w:tc>
          <w:tcPr>
            <w:tcW w:w="8494" w:type="dxa"/>
            <w:gridSpan w:val="2"/>
          </w:tcPr>
          <w:p w14:paraId="410E6909" w14:textId="264A1BA5" w:rsidR="00BF7A43" w:rsidRDefault="00BF7A43" w:rsidP="00127CE7">
            <w:pPr>
              <w:pStyle w:val="Hjlptext"/>
            </w:pPr>
            <w:r>
              <w:t>Mejladress</w:t>
            </w:r>
            <w:r w:rsidR="00B275C7">
              <w:t xml:space="preserve"> </w:t>
            </w:r>
            <w:r w:rsidR="00B275C7" w:rsidRPr="00B275C7">
              <w:t>(Studie- och yrkesvägledare)</w:t>
            </w:r>
          </w:p>
          <w:p w14:paraId="60E04ED1"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1D14FFA" w14:textId="77777777" w:rsidTr="00127CE7">
        <w:tc>
          <w:tcPr>
            <w:tcW w:w="4247" w:type="dxa"/>
          </w:tcPr>
          <w:p w14:paraId="65CF1C6A" w14:textId="24956934" w:rsidR="00BF7A43" w:rsidRDefault="00B275C7" w:rsidP="00127CE7">
            <w:pPr>
              <w:pStyle w:val="Hjlptext"/>
            </w:pPr>
            <w:r>
              <w:t>Specialpedagog</w:t>
            </w:r>
          </w:p>
          <w:p w14:paraId="5581FB01"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872FCC" w14:textId="5F06E72D" w:rsidR="00BF7A43" w:rsidRDefault="00BF7A43" w:rsidP="00127CE7">
            <w:pPr>
              <w:pStyle w:val="Hjlptext"/>
            </w:pPr>
            <w:r w:rsidRPr="00BF7A43">
              <w:t>Telefonnummer (</w:t>
            </w:r>
            <w:r w:rsidR="00B275C7">
              <w:t>Specialpedagog</w:t>
            </w:r>
            <w:r w:rsidRPr="00BF7A43">
              <w:t>)</w:t>
            </w:r>
          </w:p>
          <w:p w14:paraId="3B41AE87" w14:textId="2F4E7C6F" w:rsidR="00BF7A43" w:rsidRDefault="00127CE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724F8FCD" w14:textId="77777777" w:rsidTr="00127CE7">
        <w:tc>
          <w:tcPr>
            <w:tcW w:w="8494" w:type="dxa"/>
            <w:gridSpan w:val="2"/>
          </w:tcPr>
          <w:p w14:paraId="35F608FB" w14:textId="2B44DE9B" w:rsidR="00BF7A43" w:rsidRDefault="00BF7A43" w:rsidP="00127CE7">
            <w:pPr>
              <w:pStyle w:val="Hjlptext"/>
            </w:pPr>
            <w:r>
              <w:t>Mejladress (</w:t>
            </w:r>
            <w:r w:rsidR="00B275C7">
              <w:t>Specialpedagog</w:t>
            </w:r>
            <w:r>
              <w:t>)</w:t>
            </w:r>
          </w:p>
          <w:p w14:paraId="3AC352E3"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4DDAFDC6" w14:textId="77777777" w:rsidTr="00127CE7">
        <w:tc>
          <w:tcPr>
            <w:tcW w:w="4247" w:type="dxa"/>
          </w:tcPr>
          <w:p w14:paraId="2E728C00" w14:textId="6AEB0CCF" w:rsidR="00B275C7" w:rsidRDefault="00B275C7" w:rsidP="00127CE7">
            <w:pPr>
              <w:pStyle w:val="Hjlptext"/>
            </w:pPr>
            <w:r>
              <w:t>Mentor</w:t>
            </w:r>
          </w:p>
          <w:p w14:paraId="7B71A307"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51884B3D" w14:textId="467C9652" w:rsidR="00B275C7" w:rsidRDefault="00B275C7" w:rsidP="00127CE7">
            <w:pPr>
              <w:pStyle w:val="Hjlptext"/>
            </w:pPr>
            <w:r w:rsidRPr="00BF7A43">
              <w:t>Telefonnummer (</w:t>
            </w:r>
            <w:r>
              <w:t>Mentor</w:t>
            </w:r>
            <w:r w:rsidRPr="00BF7A43">
              <w:t>)</w:t>
            </w:r>
          </w:p>
          <w:p w14:paraId="74BB3B33"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2034BEA0" w14:textId="77777777" w:rsidTr="00127CE7">
        <w:tc>
          <w:tcPr>
            <w:tcW w:w="8494" w:type="dxa"/>
            <w:gridSpan w:val="2"/>
          </w:tcPr>
          <w:p w14:paraId="654684A5" w14:textId="403025FB" w:rsidR="00B275C7" w:rsidRDefault="00B275C7" w:rsidP="00127CE7">
            <w:pPr>
              <w:pStyle w:val="Hjlptext"/>
            </w:pPr>
            <w:r>
              <w:t>Mejladress (Mentor)</w:t>
            </w:r>
          </w:p>
          <w:p w14:paraId="5D5BA779"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2EFE71" w14:textId="77777777" w:rsidR="00CB1ACC" w:rsidRDefault="00CB1ACC">
      <w:pPr>
        <w:rPr>
          <w:rFonts w:eastAsiaTheme="majorEastAsia" w:cstheme="majorBidi"/>
          <w:b/>
          <w:sz w:val="22"/>
          <w:szCs w:val="22"/>
        </w:rPr>
      </w:pPr>
      <w:r>
        <w:br w:type="page"/>
      </w:r>
    </w:p>
    <w:p w14:paraId="41FC1B62" w14:textId="04B0A465" w:rsidR="00CB1ACC" w:rsidRDefault="00CB1ACC" w:rsidP="00CB1ACC">
      <w:pPr>
        <w:pStyle w:val="Rubrik2"/>
      </w:pPr>
      <w:r w:rsidRPr="00CB1ACC">
        <w:lastRenderedPageBreak/>
        <w:t>Uppgifter om elevens kunskapsnivå</w:t>
      </w:r>
    </w:p>
    <w:p w14:paraId="079F62C1" w14:textId="300997E7" w:rsidR="00CB1ACC" w:rsidRDefault="00CB1ACC" w:rsidP="00CB1ACC">
      <w:r w:rsidRPr="00CB1ACC">
        <w:t>Kryssa i vilka ämnen som eleven läser och vilken kunskapsnivå hen ligger på i respektive ämne.</w:t>
      </w:r>
    </w:p>
    <w:tbl>
      <w:tblPr>
        <w:tblStyle w:val="Tabellrutntljust"/>
        <w:tblW w:w="5000" w:type="pct"/>
        <w:tblLook w:val="04A0" w:firstRow="1" w:lastRow="0" w:firstColumn="1" w:lastColumn="0" w:noHBand="0" w:noVBand="1"/>
      </w:tblPr>
      <w:tblGrid>
        <w:gridCol w:w="2528"/>
        <w:gridCol w:w="1687"/>
        <w:gridCol w:w="1172"/>
        <w:gridCol w:w="1172"/>
        <w:gridCol w:w="1172"/>
        <w:gridCol w:w="763"/>
      </w:tblGrid>
      <w:tr w:rsidR="00CB1ACC" w:rsidRPr="00CB1ACC" w14:paraId="5CE028C7" w14:textId="77777777" w:rsidTr="00A37553">
        <w:tc>
          <w:tcPr>
            <w:tcW w:w="1488" w:type="pct"/>
            <w:vAlign w:val="center"/>
          </w:tcPr>
          <w:p w14:paraId="4724754E" w14:textId="07C096DE" w:rsidR="00CB1ACC" w:rsidRPr="00CB1ACC" w:rsidRDefault="00CB1ACC" w:rsidP="001E6FE2">
            <w:pPr>
              <w:spacing w:after="120"/>
              <w:rPr>
                <w:b/>
                <w:bCs/>
              </w:rPr>
            </w:pPr>
            <w:r w:rsidRPr="00CB1ACC">
              <w:rPr>
                <w:b/>
                <w:bCs/>
              </w:rPr>
              <w:t>Ämne</w:t>
            </w:r>
          </w:p>
        </w:tc>
        <w:tc>
          <w:tcPr>
            <w:tcW w:w="993" w:type="pct"/>
            <w:vAlign w:val="center"/>
          </w:tcPr>
          <w:p w14:paraId="5CB4FB10" w14:textId="2C7DFEDB" w:rsidR="00CB1ACC" w:rsidRPr="00CB1ACC" w:rsidRDefault="00CB1ACC" w:rsidP="001E6FE2">
            <w:pPr>
              <w:spacing w:after="120"/>
              <w:jc w:val="center"/>
              <w:rPr>
                <w:b/>
                <w:bCs/>
              </w:rPr>
            </w:pPr>
            <w:r w:rsidRPr="00CB1ACC">
              <w:rPr>
                <w:b/>
                <w:bCs/>
              </w:rPr>
              <w:t>Förväntas uppnå godkänt slutbetyg</w:t>
            </w:r>
          </w:p>
        </w:tc>
        <w:tc>
          <w:tcPr>
            <w:tcW w:w="690" w:type="pct"/>
            <w:vAlign w:val="center"/>
          </w:tcPr>
          <w:p w14:paraId="3EDDC12F" w14:textId="77777777" w:rsidR="00CB1ACC" w:rsidRPr="00CB1ACC" w:rsidRDefault="00CB1ACC" w:rsidP="00CB1ACC">
            <w:pPr>
              <w:jc w:val="center"/>
              <w:rPr>
                <w:b/>
                <w:bCs/>
              </w:rPr>
            </w:pPr>
            <w:r w:rsidRPr="00CB1ACC">
              <w:rPr>
                <w:b/>
                <w:bCs/>
              </w:rPr>
              <w:t>Nivå</w:t>
            </w:r>
          </w:p>
          <w:p w14:paraId="26108AD4" w14:textId="5C48F134" w:rsidR="00CB1ACC" w:rsidRPr="00CB1ACC" w:rsidRDefault="00CB1ACC" w:rsidP="001E6FE2">
            <w:pPr>
              <w:spacing w:after="120"/>
              <w:jc w:val="center"/>
              <w:rPr>
                <w:b/>
                <w:bCs/>
              </w:rPr>
            </w:pPr>
            <w:r w:rsidRPr="00CB1ACC">
              <w:rPr>
                <w:b/>
                <w:bCs/>
              </w:rPr>
              <w:t>Årskurs 9</w:t>
            </w:r>
          </w:p>
        </w:tc>
        <w:tc>
          <w:tcPr>
            <w:tcW w:w="690" w:type="pct"/>
            <w:vAlign w:val="center"/>
          </w:tcPr>
          <w:p w14:paraId="084994CC" w14:textId="77777777" w:rsidR="00CB1ACC" w:rsidRPr="00CB1ACC" w:rsidRDefault="00CB1ACC" w:rsidP="00CB1ACC">
            <w:pPr>
              <w:jc w:val="center"/>
              <w:rPr>
                <w:b/>
                <w:bCs/>
              </w:rPr>
            </w:pPr>
            <w:r w:rsidRPr="00CB1ACC">
              <w:rPr>
                <w:b/>
                <w:bCs/>
              </w:rPr>
              <w:t>Nivå</w:t>
            </w:r>
          </w:p>
          <w:p w14:paraId="63AA9DB6" w14:textId="09DDFB6D" w:rsidR="00CB1ACC" w:rsidRPr="00CB1ACC" w:rsidRDefault="00CB1ACC" w:rsidP="001E6FE2">
            <w:pPr>
              <w:spacing w:after="120"/>
              <w:jc w:val="center"/>
              <w:rPr>
                <w:b/>
                <w:bCs/>
              </w:rPr>
            </w:pPr>
            <w:r w:rsidRPr="00CB1ACC">
              <w:rPr>
                <w:b/>
                <w:bCs/>
              </w:rPr>
              <w:t>Årskurs 8</w:t>
            </w:r>
          </w:p>
        </w:tc>
        <w:tc>
          <w:tcPr>
            <w:tcW w:w="690" w:type="pct"/>
            <w:vAlign w:val="center"/>
          </w:tcPr>
          <w:p w14:paraId="36C26B03" w14:textId="77777777" w:rsidR="00CB1ACC" w:rsidRPr="00CB1ACC" w:rsidRDefault="00CB1ACC" w:rsidP="00CB1ACC">
            <w:pPr>
              <w:jc w:val="center"/>
              <w:rPr>
                <w:b/>
                <w:bCs/>
              </w:rPr>
            </w:pPr>
            <w:r w:rsidRPr="00CB1ACC">
              <w:rPr>
                <w:b/>
                <w:bCs/>
              </w:rPr>
              <w:t>Nivå</w:t>
            </w:r>
          </w:p>
          <w:p w14:paraId="23713FE3" w14:textId="67AEC7B6" w:rsidR="00CB1ACC" w:rsidRPr="00CB1ACC" w:rsidRDefault="00CB1ACC" w:rsidP="001E6FE2">
            <w:pPr>
              <w:spacing w:after="120"/>
              <w:jc w:val="center"/>
              <w:rPr>
                <w:b/>
                <w:bCs/>
              </w:rPr>
            </w:pPr>
            <w:r w:rsidRPr="00CB1ACC">
              <w:rPr>
                <w:b/>
                <w:bCs/>
              </w:rPr>
              <w:t>Årskurs 7</w:t>
            </w:r>
          </w:p>
        </w:tc>
        <w:tc>
          <w:tcPr>
            <w:tcW w:w="449" w:type="pct"/>
            <w:vAlign w:val="center"/>
          </w:tcPr>
          <w:p w14:paraId="4AACA91A" w14:textId="1260044F" w:rsidR="00CB1ACC" w:rsidRPr="00CB1ACC" w:rsidRDefault="00CB1ACC" w:rsidP="001E6FE2">
            <w:pPr>
              <w:spacing w:after="120"/>
              <w:jc w:val="center"/>
              <w:rPr>
                <w:b/>
                <w:bCs/>
              </w:rPr>
            </w:pPr>
            <w:r w:rsidRPr="00CB1ACC">
              <w:rPr>
                <w:b/>
                <w:bCs/>
              </w:rPr>
              <w:t>Lägre nivå</w:t>
            </w:r>
          </w:p>
        </w:tc>
      </w:tr>
      <w:tr w:rsidR="00A37553" w14:paraId="10B235C9" w14:textId="77777777" w:rsidTr="00A37553">
        <w:tc>
          <w:tcPr>
            <w:tcW w:w="1488" w:type="pct"/>
          </w:tcPr>
          <w:p w14:paraId="1E894E6F" w14:textId="5550707C" w:rsidR="00A37553" w:rsidRPr="00CB1ACC" w:rsidRDefault="00000000" w:rsidP="00A37553">
            <w:pPr>
              <w:pStyle w:val="Kryssruta"/>
            </w:pPr>
            <w:sdt>
              <w:sdtPr>
                <w:id w:val="-1273321466"/>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t xml:space="preserve">  Bild</w:t>
            </w:r>
          </w:p>
        </w:tc>
        <w:tc>
          <w:tcPr>
            <w:tcW w:w="993" w:type="pct"/>
          </w:tcPr>
          <w:p w14:paraId="1492C0A2" w14:textId="1243B3EB" w:rsidR="00A37553" w:rsidRDefault="00000000" w:rsidP="00A37553">
            <w:pPr>
              <w:pStyle w:val="Kryssruta"/>
              <w:jc w:val="center"/>
            </w:pPr>
            <w:sdt>
              <w:sdtPr>
                <w:id w:val="-107181145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CF4C531" w14:textId="7AF59D17" w:rsidR="00A37553" w:rsidRDefault="00000000" w:rsidP="00A37553">
            <w:pPr>
              <w:pStyle w:val="Kryssruta"/>
              <w:jc w:val="center"/>
            </w:pPr>
            <w:sdt>
              <w:sdtPr>
                <w:id w:val="143564175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53DC770" w14:textId="64448935" w:rsidR="00A37553" w:rsidRDefault="00000000" w:rsidP="00A37553">
            <w:pPr>
              <w:pStyle w:val="Kryssruta"/>
              <w:jc w:val="center"/>
            </w:pPr>
            <w:sdt>
              <w:sdtPr>
                <w:id w:val="-58090475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E18D6FA" w14:textId="15EAA9E5" w:rsidR="00A37553" w:rsidRDefault="00000000" w:rsidP="00A37553">
            <w:pPr>
              <w:pStyle w:val="Kryssruta"/>
              <w:jc w:val="center"/>
            </w:pPr>
            <w:sdt>
              <w:sdtPr>
                <w:id w:val="-49087683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39FBECA5" w14:textId="04E4481C" w:rsidR="00A37553" w:rsidRDefault="00000000" w:rsidP="00A37553">
            <w:pPr>
              <w:pStyle w:val="Kryssruta"/>
              <w:jc w:val="center"/>
            </w:pPr>
            <w:sdt>
              <w:sdtPr>
                <w:id w:val="62350714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6CF00C7E" w14:textId="77777777" w:rsidTr="00A37553">
        <w:tc>
          <w:tcPr>
            <w:tcW w:w="1488" w:type="pct"/>
          </w:tcPr>
          <w:p w14:paraId="1FC60A35" w14:textId="0BDEFD24" w:rsidR="00A37553" w:rsidRDefault="00000000" w:rsidP="00A37553">
            <w:pPr>
              <w:pStyle w:val="Kryssruta"/>
            </w:pPr>
            <w:sdt>
              <w:sdtPr>
                <w:id w:val="-1074668549"/>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Biologi</w:t>
            </w:r>
          </w:p>
        </w:tc>
        <w:tc>
          <w:tcPr>
            <w:tcW w:w="993" w:type="pct"/>
          </w:tcPr>
          <w:p w14:paraId="0B8250D9" w14:textId="58F9B58A" w:rsidR="00A37553" w:rsidRDefault="00000000" w:rsidP="00A37553">
            <w:pPr>
              <w:pStyle w:val="Kryssruta"/>
              <w:jc w:val="center"/>
            </w:pPr>
            <w:sdt>
              <w:sdtPr>
                <w:id w:val="117499054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1645426" w14:textId="310376AD" w:rsidR="00A37553" w:rsidRDefault="00000000" w:rsidP="00A37553">
            <w:pPr>
              <w:pStyle w:val="Kryssruta"/>
              <w:jc w:val="center"/>
            </w:pPr>
            <w:sdt>
              <w:sdtPr>
                <w:id w:val="206198077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0FCFBF1" w14:textId="4A12ACAA" w:rsidR="00A37553" w:rsidRDefault="00000000" w:rsidP="00A37553">
            <w:pPr>
              <w:pStyle w:val="Kryssruta"/>
              <w:jc w:val="center"/>
            </w:pPr>
            <w:sdt>
              <w:sdtPr>
                <w:id w:val="122078482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45A00A1" w14:textId="707F55CD" w:rsidR="00A37553" w:rsidRDefault="00000000" w:rsidP="00A37553">
            <w:pPr>
              <w:pStyle w:val="Kryssruta"/>
              <w:jc w:val="center"/>
            </w:pPr>
            <w:sdt>
              <w:sdtPr>
                <w:id w:val="26975470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2BD6DD2F" w14:textId="345EBE46" w:rsidR="00A37553" w:rsidRDefault="00000000" w:rsidP="00A37553">
            <w:pPr>
              <w:pStyle w:val="Kryssruta"/>
              <w:jc w:val="center"/>
            </w:pPr>
            <w:sdt>
              <w:sdtPr>
                <w:id w:val="-174540775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7340045E" w14:textId="77777777" w:rsidTr="00A37553">
        <w:tc>
          <w:tcPr>
            <w:tcW w:w="1488" w:type="pct"/>
          </w:tcPr>
          <w:p w14:paraId="54E683D4" w14:textId="39F46AF5" w:rsidR="00A37553" w:rsidRDefault="00000000" w:rsidP="00A37553">
            <w:pPr>
              <w:pStyle w:val="Kryssruta"/>
            </w:pPr>
            <w:sdt>
              <w:sdtPr>
                <w:id w:val="1000928691"/>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Engelska</w:t>
            </w:r>
          </w:p>
        </w:tc>
        <w:tc>
          <w:tcPr>
            <w:tcW w:w="993" w:type="pct"/>
          </w:tcPr>
          <w:p w14:paraId="2A5C4092" w14:textId="6058DE68" w:rsidR="00A37553" w:rsidRDefault="00000000" w:rsidP="00A37553">
            <w:pPr>
              <w:pStyle w:val="Kryssruta"/>
              <w:jc w:val="center"/>
            </w:pPr>
            <w:sdt>
              <w:sdtPr>
                <w:id w:val="181420811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025F1BD" w14:textId="13B2E300" w:rsidR="00A37553" w:rsidRDefault="00000000" w:rsidP="00A37553">
            <w:pPr>
              <w:pStyle w:val="Kryssruta"/>
              <w:jc w:val="center"/>
            </w:pPr>
            <w:sdt>
              <w:sdtPr>
                <w:id w:val="-88525454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AB7AB30" w14:textId="3A89B744" w:rsidR="00A37553" w:rsidRDefault="00000000" w:rsidP="00A37553">
            <w:pPr>
              <w:pStyle w:val="Kryssruta"/>
              <w:jc w:val="center"/>
            </w:pPr>
            <w:sdt>
              <w:sdtPr>
                <w:id w:val="-177685941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32F2DE0" w14:textId="063B5993" w:rsidR="00A37553" w:rsidRDefault="00000000" w:rsidP="00A37553">
            <w:pPr>
              <w:pStyle w:val="Kryssruta"/>
              <w:jc w:val="center"/>
            </w:pPr>
            <w:sdt>
              <w:sdtPr>
                <w:id w:val="117816177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33FFB142" w14:textId="38321961" w:rsidR="00A37553" w:rsidRDefault="00000000" w:rsidP="00A37553">
            <w:pPr>
              <w:pStyle w:val="Kryssruta"/>
              <w:jc w:val="center"/>
            </w:pPr>
            <w:sdt>
              <w:sdtPr>
                <w:id w:val="-208166808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117FE3E6" w14:textId="77777777" w:rsidTr="00A37553">
        <w:tc>
          <w:tcPr>
            <w:tcW w:w="1488" w:type="pct"/>
          </w:tcPr>
          <w:p w14:paraId="501C355C" w14:textId="47CA2593" w:rsidR="00A37553" w:rsidRDefault="00000000" w:rsidP="00A37553">
            <w:pPr>
              <w:pStyle w:val="Kryssruta"/>
            </w:pPr>
            <w:sdt>
              <w:sdtPr>
                <w:id w:val="-1215965206"/>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Fysik</w:t>
            </w:r>
          </w:p>
        </w:tc>
        <w:tc>
          <w:tcPr>
            <w:tcW w:w="993" w:type="pct"/>
          </w:tcPr>
          <w:p w14:paraId="6537E05D" w14:textId="5B4F5943" w:rsidR="00A37553" w:rsidRDefault="00000000" w:rsidP="00A37553">
            <w:pPr>
              <w:pStyle w:val="Kryssruta"/>
              <w:jc w:val="center"/>
            </w:pPr>
            <w:sdt>
              <w:sdtPr>
                <w:id w:val="84690844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BA736BD" w14:textId="06A89B17" w:rsidR="00A37553" w:rsidRDefault="00000000" w:rsidP="00A37553">
            <w:pPr>
              <w:pStyle w:val="Kryssruta"/>
              <w:jc w:val="center"/>
            </w:pPr>
            <w:sdt>
              <w:sdtPr>
                <w:id w:val="-132365671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8EBBA2A" w14:textId="31F3C30C" w:rsidR="00A37553" w:rsidRDefault="00000000" w:rsidP="00A37553">
            <w:pPr>
              <w:pStyle w:val="Kryssruta"/>
              <w:jc w:val="center"/>
            </w:pPr>
            <w:sdt>
              <w:sdtPr>
                <w:id w:val="-35404638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651BE5E" w14:textId="48C79ACD" w:rsidR="00A37553" w:rsidRDefault="00000000" w:rsidP="00A37553">
            <w:pPr>
              <w:pStyle w:val="Kryssruta"/>
              <w:jc w:val="center"/>
            </w:pPr>
            <w:sdt>
              <w:sdtPr>
                <w:id w:val="-137199647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5900DF35" w14:textId="5AF12C7D" w:rsidR="00A37553" w:rsidRDefault="00000000" w:rsidP="00A37553">
            <w:pPr>
              <w:pStyle w:val="Kryssruta"/>
              <w:jc w:val="center"/>
            </w:pPr>
            <w:sdt>
              <w:sdtPr>
                <w:id w:val="-163400831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70D9EDDE" w14:textId="77777777" w:rsidTr="00A37553">
        <w:tc>
          <w:tcPr>
            <w:tcW w:w="1488" w:type="pct"/>
          </w:tcPr>
          <w:p w14:paraId="7256BAC1" w14:textId="71763409" w:rsidR="00A37553" w:rsidRDefault="00000000" w:rsidP="00A37553">
            <w:pPr>
              <w:pStyle w:val="Kryssruta"/>
            </w:pPr>
            <w:sdt>
              <w:sdtPr>
                <w:id w:val="-623230435"/>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Geografi</w:t>
            </w:r>
          </w:p>
        </w:tc>
        <w:tc>
          <w:tcPr>
            <w:tcW w:w="993" w:type="pct"/>
          </w:tcPr>
          <w:p w14:paraId="044773E8" w14:textId="35D8270D" w:rsidR="00A37553" w:rsidRDefault="00000000" w:rsidP="00A37553">
            <w:pPr>
              <w:pStyle w:val="Kryssruta"/>
              <w:jc w:val="center"/>
            </w:pPr>
            <w:sdt>
              <w:sdtPr>
                <w:id w:val="-139088416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4362D13" w14:textId="14F050A3" w:rsidR="00A37553" w:rsidRDefault="00000000" w:rsidP="00A37553">
            <w:pPr>
              <w:pStyle w:val="Kryssruta"/>
              <w:jc w:val="center"/>
            </w:pPr>
            <w:sdt>
              <w:sdtPr>
                <w:id w:val="197748755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D6C08AB" w14:textId="060EA8E2" w:rsidR="00A37553" w:rsidRDefault="00000000" w:rsidP="00A37553">
            <w:pPr>
              <w:pStyle w:val="Kryssruta"/>
              <w:jc w:val="center"/>
            </w:pPr>
            <w:sdt>
              <w:sdtPr>
                <w:id w:val="171069425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4956EFF" w14:textId="4E9F45A3" w:rsidR="00A37553" w:rsidRDefault="00000000" w:rsidP="00A37553">
            <w:pPr>
              <w:pStyle w:val="Kryssruta"/>
              <w:jc w:val="center"/>
            </w:pPr>
            <w:sdt>
              <w:sdtPr>
                <w:id w:val="121878396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53D0159C" w14:textId="4DBA1065" w:rsidR="00A37553" w:rsidRDefault="00000000" w:rsidP="00A37553">
            <w:pPr>
              <w:pStyle w:val="Kryssruta"/>
              <w:jc w:val="center"/>
            </w:pPr>
            <w:sdt>
              <w:sdtPr>
                <w:id w:val="123304611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14A1085F" w14:textId="77777777" w:rsidTr="00A37553">
        <w:tc>
          <w:tcPr>
            <w:tcW w:w="1488" w:type="pct"/>
          </w:tcPr>
          <w:p w14:paraId="73874293" w14:textId="6F1360AA" w:rsidR="00A37553" w:rsidRDefault="00000000" w:rsidP="00A37553">
            <w:pPr>
              <w:pStyle w:val="Kryssruta"/>
            </w:pPr>
            <w:sdt>
              <w:sdtPr>
                <w:id w:val="752476001"/>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Hem- och konsumentkunskap</w:t>
            </w:r>
          </w:p>
        </w:tc>
        <w:tc>
          <w:tcPr>
            <w:tcW w:w="993" w:type="pct"/>
          </w:tcPr>
          <w:p w14:paraId="2711F505" w14:textId="4FED9E7F" w:rsidR="00A37553" w:rsidRDefault="00000000" w:rsidP="00A37553">
            <w:pPr>
              <w:pStyle w:val="Kryssruta"/>
              <w:jc w:val="center"/>
            </w:pPr>
            <w:sdt>
              <w:sdtPr>
                <w:id w:val="120113143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6F17EC7" w14:textId="42DFADEE" w:rsidR="00A37553" w:rsidRDefault="00000000" w:rsidP="00A37553">
            <w:pPr>
              <w:pStyle w:val="Kryssruta"/>
              <w:jc w:val="center"/>
            </w:pPr>
            <w:sdt>
              <w:sdtPr>
                <w:id w:val="-17188006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999A0D0" w14:textId="68C76C33" w:rsidR="00A37553" w:rsidRDefault="00000000" w:rsidP="00A37553">
            <w:pPr>
              <w:pStyle w:val="Kryssruta"/>
              <w:jc w:val="center"/>
            </w:pPr>
            <w:sdt>
              <w:sdtPr>
                <w:id w:val="162504571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05BB239B" w14:textId="13816C6E" w:rsidR="00A37553" w:rsidRDefault="00000000" w:rsidP="00A37553">
            <w:pPr>
              <w:pStyle w:val="Kryssruta"/>
              <w:jc w:val="center"/>
            </w:pPr>
            <w:sdt>
              <w:sdtPr>
                <w:id w:val="-93551561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7751B531" w14:textId="3CAC469C" w:rsidR="00A37553" w:rsidRDefault="00000000" w:rsidP="00A37553">
            <w:pPr>
              <w:pStyle w:val="Kryssruta"/>
              <w:jc w:val="center"/>
            </w:pPr>
            <w:sdt>
              <w:sdtPr>
                <w:id w:val="139439260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35EA7EB" w14:textId="77777777" w:rsidTr="00A37553">
        <w:tc>
          <w:tcPr>
            <w:tcW w:w="1488" w:type="pct"/>
          </w:tcPr>
          <w:p w14:paraId="00CAE9D3" w14:textId="61754230" w:rsidR="00A37553" w:rsidRDefault="00000000" w:rsidP="00A37553">
            <w:pPr>
              <w:pStyle w:val="Kryssruta"/>
            </w:pPr>
            <w:sdt>
              <w:sdtPr>
                <w:id w:val="-1628537674"/>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Historia</w:t>
            </w:r>
          </w:p>
        </w:tc>
        <w:tc>
          <w:tcPr>
            <w:tcW w:w="993" w:type="pct"/>
          </w:tcPr>
          <w:p w14:paraId="0378F7CE" w14:textId="41A69120" w:rsidR="00A37553" w:rsidRDefault="00000000" w:rsidP="00A37553">
            <w:pPr>
              <w:pStyle w:val="Kryssruta"/>
              <w:jc w:val="center"/>
            </w:pPr>
            <w:sdt>
              <w:sdtPr>
                <w:id w:val="-73747183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2C75D7F" w14:textId="445E7F72" w:rsidR="00A37553" w:rsidRDefault="00000000" w:rsidP="00A37553">
            <w:pPr>
              <w:pStyle w:val="Kryssruta"/>
              <w:jc w:val="center"/>
            </w:pPr>
            <w:sdt>
              <w:sdtPr>
                <w:id w:val="19774750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55AB74C" w14:textId="16711B4D" w:rsidR="00A37553" w:rsidRDefault="00000000" w:rsidP="00A37553">
            <w:pPr>
              <w:pStyle w:val="Kryssruta"/>
              <w:jc w:val="center"/>
            </w:pPr>
            <w:sdt>
              <w:sdtPr>
                <w:id w:val="99314915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436B740" w14:textId="521BD969" w:rsidR="00A37553" w:rsidRDefault="00000000" w:rsidP="00A37553">
            <w:pPr>
              <w:pStyle w:val="Kryssruta"/>
              <w:jc w:val="center"/>
            </w:pPr>
            <w:sdt>
              <w:sdtPr>
                <w:id w:val="-105484253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0220E786" w14:textId="249C2AFE" w:rsidR="00A37553" w:rsidRDefault="00000000" w:rsidP="00A37553">
            <w:pPr>
              <w:pStyle w:val="Kryssruta"/>
              <w:jc w:val="center"/>
            </w:pPr>
            <w:sdt>
              <w:sdtPr>
                <w:id w:val="-176845606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70BD71B3" w14:textId="77777777" w:rsidTr="00A37553">
        <w:tc>
          <w:tcPr>
            <w:tcW w:w="1488" w:type="pct"/>
          </w:tcPr>
          <w:p w14:paraId="215CAA9B" w14:textId="669B57DE" w:rsidR="00A37553" w:rsidRDefault="00000000" w:rsidP="00A37553">
            <w:pPr>
              <w:pStyle w:val="Kryssruta"/>
            </w:pPr>
            <w:sdt>
              <w:sdtPr>
                <w:id w:val="-1312328448"/>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Idrott och hälsa</w:t>
            </w:r>
          </w:p>
        </w:tc>
        <w:tc>
          <w:tcPr>
            <w:tcW w:w="993" w:type="pct"/>
          </w:tcPr>
          <w:p w14:paraId="7B09CAAE" w14:textId="7CE5724D" w:rsidR="00A37553" w:rsidRDefault="00000000" w:rsidP="00A37553">
            <w:pPr>
              <w:pStyle w:val="Kryssruta"/>
              <w:jc w:val="center"/>
            </w:pPr>
            <w:sdt>
              <w:sdtPr>
                <w:id w:val="-36491473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1B17543" w14:textId="1A1DBBDB" w:rsidR="00A37553" w:rsidRDefault="00000000" w:rsidP="00A37553">
            <w:pPr>
              <w:pStyle w:val="Kryssruta"/>
              <w:jc w:val="center"/>
            </w:pPr>
            <w:sdt>
              <w:sdtPr>
                <w:id w:val="-153010068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FEC7583" w14:textId="3945C634" w:rsidR="00A37553" w:rsidRDefault="00000000" w:rsidP="00A37553">
            <w:pPr>
              <w:pStyle w:val="Kryssruta"/>
              <w:jc w:val="center"/>
            </w:pPr>
            <w:sdt>
              <w:sdtPr>
                <w:id w:val="27560396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D650B31" w14:textId="37D44EA7" w:rsidR="00A37553" w:rsidRDefault="00000000" w:rsidP="00A37553">
            <w:pPr>
              <w:pStyle w:val="Kryssruta"/>
              <w:jc w:val="center"/>
            </w:pPr>
            <w:sdt>
              <w:sdtPr>
                <w:id w:val="42323921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686B2027" w14:textId="596D4D4C" w:rsidR="00A37553" w:rsidRDefault="00000000" w:rsidP="00A37553">
            <w:pPr>
              <w:pStyle w:val="Kryssruta"/>
              <w:jc w:val="center"/>
            </w:pPr>
            <w:sdt>
              <w:sdtPr>
                <w:id w:val="58997826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D40BB92" w14:textId="77777777" w:rsidTr="00A37553">
        <w:tc>
          <w:tcPr>
            <w:tcW w:w="1488" w:type="pct"/>
          </w:tcPr>
          <w:p w14:paraId="7B397692" w14:textId="6AE08633" w:rsidR="00A37553" w:rsidRDefault="00000000" w:rsidP="00A37553">
            <w:pPr>
              <w:pStyle w:val="Kryssruta"/>
            </w:pPr>
            <w:sdt>
              <w:sdtPr>
                <w:id w:val="1145009902"/>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Kemi</w:t>
            </w:r>
          </w:p>
        </w:tc>
        <w:tc>
          <w:tcPr>
            <w:tcW w:w="993" w:type="pct"/>
          </w:tcPr>
          <w:p w14:paraId="6686B07A" w14:textId="29825E52" w:rsidR="00A37553" w:rsidRDefault="00000000" w:rsidP="00A37553">
            <w:pPr>
              <w:pStyle w:val="Kryssruta"/>
              <w:jc w:val="center"/>
            </w:pPr>
            <w:sdt>
              <w:sdtPr>
                <w:id w:val="77992204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82D38D2" w14:textId="23A5806B" w:rsidR="00A37553" w:rsidRDefault="00000000" w:rsidP="00A37553">
            <w:pPr>
              <w:pStyle w:val="Kryssruta"/>
              <w:jc w:val="center"/>
            </w:pPr>
            <w:sdt>
              <w:sdtPr>
                <w:id w:val="-126854296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9E9BDD5" w14:textId="665C830F" w:rsidR="00A37553" w:rsidRDefault="00000000" w:rsidP="00A37553">
            <w:pPr>
              <w:pStyle w:val="Kryssruta"/>
              <w:jc w:val="center"/>
            </w:pPr>
            <w:sdt>
              <w:sdtPr>
                <w:id w:val="-61405910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72483A5" w14:textId="1AE7FBE7" w:rsidR="00A37553" w:rsidRDefault="00000000" w:rsidP="00A37553">
            <w:pPr>
              <w:pStyle w:val="Kryssruta"/>
              <w:jc w:val="center"/>
            </w:pPr>
            <w:sdt>
              <w:sdtPr>
                <w:id w:val="-111042411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4EDB4707" w14:textId="2E436C25" w:rsidR="00A37553" w:rsidRDefault="00000000" w:rsidP="00A37553">
            <w:pPr>
              <w:pStyle w:val="Kryssruta"/>
              <w:jc w:val="center"/>
            </w:pPr>
            <w:sdt>
              <w:sdtPr>
                <w:id w:val="-25082505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58963FE0" w14:textId="77777777" w:rsidTr="00A37553">
        <w:tc>
          <w:tcPr>
            <w:tcW w:w="1488" w:type="pct"/>
          </w:tcPr>
          <w:p w14:paraId="4768BCAF" w14:textId="570614A2" w:rsidR="00A37553" w:rsidRDefault="00000000" w:rsidP="00A37553">
            <w:pPr>
              <w:pStyle w:val="Kryssruta"/>
            </w:pPr>
            <w:sdt>
              <w:sdtPr>
                <w:id w:val="1753624858"/>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Matematik</w:t>
            </w:r>
          </w:p>
        </w:tc>
        <w:tc>
          <w:tcPr>
            <w:tcW w:w="993" w:type="pct"/>
          </w:tcPr>
          <w:p w14:paraId="181B6DF4" w14:textId="376C2648" w:rsidR="00A37553" w:rsidRDefault="00000000" w:rsidP="00A37553">
            <w:pPr>
              <w:pStyle w:val="Kryssruta"/>
              <w:jc w:val="center"/>
            </w:pPr>
            <w:sdt>
              <w:sdtPr>
                <w:id w:val="105150287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F55DE16" w14:textId="2C7443FB" w:rsidR="00A37553" w:rsidRDefault="00000000" w:rsidP="00A37553">
            <w:pPr>
              <w:pStyle w:val="Kryssruta"/>
              <w:jc w:val="center"/>
            </w:pPr>
            <w:sdt>
              <w:sdtPr>
                <w:id w:val="212272955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C35F7E3" w14:textId="3176A8C1" w:rsidR="00A37553" w:rsidRDefault="00000000" w:rsidP="00A37553">
            <w:pPr>
              <w:pStyle w:val="Kryssruta"/>
              <w:jc w:val="center"/>
            </w:pPr>
            <w:sdt>
              <w:sdtPr>
                <w:id w:val="-114119055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D73B015" w14:textId="70F6C78A" w:rsidR="00A37553" w:rsidRDefault="00000000" w:rsidP="00A37553">
            <w:pPr>
              <w:pStyle w:val="Kryssruta"/>
              <w:jc w:val="center"/>
            </w:pPr>
            <w:sdt>
              <w:sdtPr>
                <w:id w:val="-49781521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6A36EFB1" w14:textId="5044BC18" w:rsidR="00A37553" w:rsidRDefault="00000000" w:rsidP="00A37553">
            <w:pPr>
              <w:pStyle w:val="Kryssruta"/>
              <w:jc w:val="center"/>
            </w:pPr>
            <w:sdt>
              <w:sdtPr>
                <w:id w:val="-183953720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14B9BA2E" w14:textId="77777777" w:rsidTr="00A37553">
        <w:tc>
          <w:tcPr>
            <w:tcW w:w="1488" w:type="pct"/>
          </w:tcPr>
          <w:p w14:paraId="171D67C4" w14:textId="6AFED7C8" w:rsidR="00A37553" w:rsidRDefault="00000000" w:rsidP="00A37553">
            <w:pPr>
              <w:pStyle w:val="Kryssruta"/>
            </w:pPr>
            <w:sdt>
              <w:sdtPr>
                <w:id w:val="-2144952044"/>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M1*</w:t>
            </w:r>
          </w:p>
        </w:tc>
        <w:tc>
          <w:tcPr>
            <w:tcW w:w="993" w:type="pct"/>
          </w:tcPr>
          <w:p w14:paraId="5E22998D" w14:textId="67861208" w:rsidR="00A37553" w:rsidRDefault="00000000" w:rsidP="00A37553">
            <w:pPr>
              <w:pStyle w:val="Kryssruta"/>
              <w:jc w:val="center"/>
            </w:pPr>
            <w:sdt>
              <w:sdtPr>
                <w:id w:val="-133268555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0699DC5" w14:textId="3BB01479" w:rsidR="00A37553" w:rsidRDefault="00000000" w:rsidP="00A37553">
            <w:pPr>
              <w:pStyle w:val="Kryssruta"/>
              <w:jc w:val="center"/>
            </w:pPr>
            <w:sdt>
              <w:sdtPr>
                <w:id w:val="-57828711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ED68FD2" w14:textId="5892512F" w:rsidR="00A37553" w:rsidRDefault="00000000" w:rsidP="00A37553">
            <w:pPr>
              <w:pStyle w:val="Kryssruta"/>
              <w:jc w:val="center"/>
            </w:pPr>
            <w:sdt>
              <w:sdtPr>
                <w:id w:val="-10249821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8582B81" w14:textId="653B0C51" w:rsidR="00A37553" w:rsidRDefault="00000000" w:rsidP="00A37553">
            <w:pPr>
              <w:pStyle w:val="Kryssruta"/>
              <w:jc w:val="center"/>
            </w:pPr>
            <w:sdt>
              <w:sdtPr>
                <w:id w:val="-173283166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5989C0E3" w14:textId="3110D8D4" w:rsidR="00A37553" w:rsidRDefault="00000000" w:rsidP="00A37553">
            <w:pPr>
              <w:pStyle w:val="Kryssruta"/>
              <w:jc w:val="center"/>
            </w:pPr>
            <w:sdt>
              <w:sdtPr>
                <w:id w:val="165965397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0CCB8347" w14:textId="77777777" w:rsidTr="00A37553">
        <w:tc>
          <w:tcPr>
            <w:tcW w:w="1488" w:type="pct"/>
          </w:tcPr>
          <w:p w14:paraId="342837E6" w14:textId="383AD937" w:rsidR="00A37553" w:rsidRDefault="00000000" w:rsidP="00A37553">
            <w:pPr>
              <w:pStyle w:val="Kryssruta"/>
            </w:pPr>
            <w:sdt>
              <w:sdtPr>
                <w:id w:val="-393890792"/>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M</w:t>
            </w:r>
            <w:r w:rsidR="00A37553">
              <w:t>2</w:t>
            </w:r>
            <w:r w:rsidR="00A37553" w:rsidRPr="00EB4DF6">
              <w:t>*</w:t>
            </w:r>
            <w:r w:rsidR="00A37553">
              <w:t>*</w:t>
            </w:r>
          </w:p>
        </w:tc>
        <w:tc>
          <w:tcPr>
            <w:tcW w:w="993" w:type="pct"/>
          </w:tcPr>
          <w:p w14:paraId="05F54D72" w14:textId="0ECC3274" w:rsidR="00A37553" w:rsidRDefault="00000000" w:rsidP="00A37553">
            <w:pPr>
              <w:pStyle w:val="Kryssruta"/>
              <w:jc w:val="center"/>
            </w:pPr>
            <w:sdt>
              <w:sdtPr>
                <w:id w:val="5159588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EA8CE8E" w14:textId="191725F4" w:rsidR="00A37553" w:rsidRDefault="00000000" w:rsidP="00A37553">
            <w:pPr>
              <w:pStyle w:val="Kryssruta"/>
              <w:jc w:val="center"/>
            </w:pPr>
            <w:sdt>
              <w:sdtPr>
                <w:id w:val="39749096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D08E3A5" w14:textId="31C2839B" w:rsidR="00A37553" w:rsidRDefault="00000000" w:rsidP="00A37553">
            <w:pPr>
              <w:pStyle w:val="Kryssruta"/>
              <w:jc w:val="center"/>
            </w:pPr>
            <w:sdt>
              <w:sdtPr>
                <w:id w:val="22110674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9120469" w14:textId="380F0B16" w:rsidR="00A37553" w:rsidRDefault="00000000" w:rsidP="00A37553">
            <w:pPr>
              <w:pStyle w:val="Kryssruta"/>
              <w:jc w:val="center"/>
            </w:pPr>
            <w:sdt>
              <w:sdtPr>
                <w:id w:val="-173044627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43401752" w14:textId="27D8E3AD" w:rsidR="00A37553" w:rsidRDefault="00000000" w:rsidP="00A37553">
            <w:pPr>
              <w:pStyle w:val="Kryssruta"/>
              <w:jc w:val="center"/>
            </w:pPr>
            <w:sdt>
              <w:sdtPr>
                <w:id w:val="115972386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03EE486C" w14:textId="77777777" w:rsidTr="00A37553">
        <w:tc>
          <w:tcPr>
            <w:tcW w:w="1488" w:type="pct"/>
          </w:tcPr>
          <w:p w14:paraId="7677F024" w14:textId="7C633E8F" w:rsidR="00A37553" w:rsidRDefault="00000000" w:rsidP="00A37553">
            <w:pPr>
              <w:pStyle w:val="Kryssruta"/>
            </w:pPr>
            <w:sdt>
              <w:sdtPr>
                <w:id w:val="188187165"/>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Modersmål</w:t>
            </w:r>
          </w:p>
        </w:tc>
        <w:tc>
          <w:tcPr>
            <w:tcW w:w="993" w:type="pct"/>
          </w:tcPr>
          <w:p w14:paraId="72447B81" w14:textId="42BFD7BE" w:rsidR="00A37553" w:rsidRDefault="00000000" w:rsidP="00A37553">
            <w:pPr>
              <w:pStyle w:val="Kryssruta"/>
              <w:jc w:val="center"/>
            </w:pPr>
            <w:sdt>
              <w:sdtPr>
                <w:id w:val="176456993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842E964" w14:textId="10A312D8" w:rsidR="00A37553" w:rsidRDefault="00000000" w:rsidP="00A37553">
            <w:pPr>
              <w:pStyle w:val="Kryssruta"/>
              <w:jc w:val="center"/>
            </w:pPr>
            <w:sdt>
              <w:sdtPr>
                <w:id w:val="-144576406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A007FF6" w14:textId="10F89B98" w:rsidR="00A37553" w:rsidRDefault="00000000" w:rsidP="00A37553">
            <w:pPr>
              <w:pStyle w:val="Kryssruta"/>
              <w:jc w:val="center"/>
            </w:pPr>
            <w:sdt>
              <w:sdtPr>
                <w:id w:val="-167479415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039EA05" w14:textId="3D68A79B" w:rsidR="00A37553" w:rsidRDefault="00000000" w:rsidP="00A37553">
            <w:pPr>
              <w:pStyle w:val="Kryssruta"/>
              <w:jc w:val="center"/>
            </w:pPr>
            <w:sdt>
              <w:sdtPr>
                <w:id w:val="14702758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18D379A4" w14:textId="62ECE562" w:rsidR="00A37553" w:rsidRDefault="00000000" w:rsidP="00A37553">
            <w:pPr>
              <w:pStyle w:val="Kryssruta"/>
              <w:jc w:val="center"/>
            </w:pPr>
            <w:sdt>
              <w:sdtPr>
                <w:id w:val="-76153296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5A6A3125" w14:textId="77777777" w:rsidTr="00A37553">
        <w:tc>
          <w:tcPr>
            <w:tcW w:w="1488" w:type="pct"/>
          </w:tcPr>
          <w:p w14:paraId="675D016B" w14:textId="7A56A6C0" w:rsidR="00A37553" w:rsidRDefault="00000000" w:rsidP="00A37553">
            <w:pPr>
              <w:pStyle w:val="Kryssruta"/>
            </w:pPr>
            <w:sdt>
              <w:sdtPr>
                <w:id w:val="-629089827"/>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Musik</w:t>
            </w:r>
          </w:p>
        </w:tc>
        <w:tc>
          <w:tcPr>
            <w:tcW w:w="993" w:type="pct"/>
          </w:tcPr>
          <w:p w14:paraId="760C49D3" w14:textId="0A1EACD4" w:rsidR="00A37553" w:rsidRDefault="00000000" w:rsidP="00A37553">
            <w:pPr>
              <w:pStyle w:val="Kryssruta"/>
              <w:jc w:val="center"/>
            </w:pPr>
            <w:sdt>
              <w:sdtPr>
                <w:id w:val="633691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0790954" w14:textId="7CE0D1B2" w:rsidR="00A37553" w:rsidRDefault="00000000" w:rsidP="00A37553">
            <w:pPr>
              <w:pStyle w:val="Kryssruta"/>
              <w:jc w:val="center"/>
            </w:pPr>
            <w:sdt>
              <w:sdtPr>
                <w:id w:val="13993741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E67C816" w14:textId="50C2D90C" w:rsidR="00A37553" w:rsidRDefault="00000000" w:rsidP="00A37553">
            <w:pPr>
              <w:pStyle w:val="Kryssruta"/>
              <w:jc w:val="center"/>
            </w:pPr>
            <w:sdt>
              <w:sdtPr>
                <w:id w:val="-70309877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E73D565" w14:textId="49DC9B6D" w:rsidR="00A37553" w:rsidRDefault="00000000" w:rsidP="00A37553">
            <w:pPr>
              <w:pStyle w:val="Kryssruta"/>
              <w:jc w:val="center"/>
            </w:pPr>
            <w:sdt>
              <w:sdtPr>
                <w:id w:val="-190907364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3CCE88FD" w14:textId="4D02AD17" w:rsidR="00A37553" w:rsidRDefault="00000000" w:rsidP="00A37553">
            <w:pPr>
              <w:pStyle w:val="Kryssruta"/>
              <w:jc w:val="center"/>
            </w:pPr>
            <w:sdt>
              <w:sdtPr>
                <w:id w:val="5252030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48EA69F" w14:textId="77777777" w:rsidTr="00A37553">
        <w:tc>
          <w:tcPr>
            <w:tcW w:w="1488" w:type="pct"/>
          </w:tcPr>
          <w:p w14:paraId="36EC2D1C" w14:textId="5F00E200" w:rsidR="00A37553" w:rsidRDefault="00000000" w:rsidP="00A37553">
            <w:pPr>
              <w:pStyle w:val="Kryssruta"/>
            </w:pPr>
            <w:sdt>
              <w:sdtPr>
                <w:id w:val="670141979"/>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9E6C70">
              <w:t xml:space="preserve"> </w:t>
            </w:r>
            <w:r w:rsidR="00A37553">
              <w:t xml:space="preserve"> </w:t>
            </w:r>
            <w:r w:rsidR="00A37553" w:rsidRPr="00EB4DF6">
              <w:t>Religionskunskap</w:t>
            </w:r>
          </w:p>
        </w:tc>
        <w:tc>
          <w:tcPr>
            <w:tcW w:w="993" w:type="pct"/>
          </w:tcPr>
          <w:p w14:paraId="1D8B6EC1" w14:textId="335A13A0" w:rsidR="00A37553" w:rsidRDefault="00000000" w:rsidP="00A37553">
            <w:pPr>
              <w:pStyle w:val="Kryssruta"/>
              <w:jc w:val="center"/>
            </w:pPr>
            <w:sdt>
              <w:sdtPr>
                <w:id w:val="47349869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0924A4F4" w14:textId="69EA1256" w:rsidR="00A37553" w:rsidRDefault="00000000" w:rsidP="00A37553">
            <w:pPr>
              <w:pStyle w:val="Kryssruta"/>
              <w:jc w:val="center"/>
            </w:pPr>
            <w:sdt>
              <w:sdtPr>
                <w:id w:val="88221552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DD8D904" w14:textId="2F49D71B" w:rsidR="00A37553" w:rsidRDefault="00000000" w:rsidP="00A37553">
            <w:pPr>
              <w:pStyle w:val="Kryssruta"/>
              <w:jc w:val="center"/>
            </w:pPr>
            <w:sdt>
              <w:sdtPr>
                <w:id w:val="213583282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30A4704" w14:textId="009CAABD" w:rsidR="00A37553" w:rsidRDefault="00000000" w:rsidP="00A37553">
            <w:pPr>
              <w:pStyle w:val="Kryssruta"/>
              <w:jc w:val="center"/>
            </w:pPr>
            <w:sdt>
              <w:sdtPr>
                <w:id w:val="43972732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1C53591E" w14:textId="0A387A34" w:rsidR="00A37553" w:rsidRDefault="00000000" w:rsidP="00A37553">
            <w:pPr>
              <w:pStyle w:val="Kryssruta"/>
              <w:jc w:val="center"/>
            </w:pPr>
            <w:sdt>
              <w:sdtPr>
                <w:id w:val="138753782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9F09537" w14:textId="77777777" w:rsidTr="00A37553">
        <w:tc>
          <w:tcPr>
            <w:tcW w:w="1488" w:type="pct"/>
          </w:tcPr>
          <w:p w14:paraId="2F9AE99F" w14:textId="39785598" w:rsidR="00A37553" w:rsidRDefault="00000000" w:rsidP="00A37553">
            <w:pPr>
              <w:pStyle w:val="Kryssruta"/>
            </w:pPr>
            <w:sdt>
              <w:sdtPr>
                <w:id w:val="-1534328328"/>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t xml:space="preserve"> </w:t>
            </w:r>
            <w:r w:rsidR="00A37553" w:rsidRPr="009E6C70">
              <w:t xml:space="preserve"> </w:t>
            </w:r>
            <w:r w:rsidR="00A37553" w:rsidRPr="00EB4DF6">
              <w:t>Samhällskunskap</w:t>
            </w:r>
          </w:p>
        </w:tc>
        <w:tc>
          <w:tcPr>
            <w:tcW w:w="993" w:type="pct"/>
          </w:tcPr>
          <w:p w14:paraId="650133A7" w14:textId="21B95FE2" w:rsidR="00A37553" w:rsidRDefault="00000000" w:rsidP="00A37553">
            <w:pPr>
              <w:pStyle w:val="Kryssruta"/>
              <w:jc w:val="center"/>
            </w:pPr>
            <w:sdt>
              <w:sdtPr>
                <w:id w:val="-13311230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A278507" w14:textId="1B424371" w:rsidR="00A37553" w:rsidRDefault="00000000" w:rsidP="00A37553">
            <w:pPr>
              <w:pStyle w:val="Kryssruta"/>
              <w:jc w:val="center"/>
            </w:pPr>
            <w:sdt>
              <w:sdtPr>
                <w:id w:val="109860377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92744F1" w14:textId="2A5D427E" w:rsidR="00A37553" w:rsidRDefault="00000000" w:rsidP="00A37553">
            <w:pPr>
              <w:pStyle w:val="Kryssruta"/>
              <w:jc w:val="center"/>
            </w:pPr>
            <w:sdt>
              <w:sdtPr>
                <w:id w:val="-8253168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528CC4DD" w14:textId="0443B206" w:rsidR="00A37553" w:rsidRDefault="00000000" w:rsidP="00A37553">
            <w:pPr>
              <w:pStyle w:val="Kryssruta"/>
              <w:jc w:val="center"/>
            </w:pPr>
            <w:sdt>
              <w:sdtPr>
                <w:id w:val="25170995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7D694107" w14:textId="166B898D" w:rsidR="00A37553" w:rsidRDefault="00000000" w:rsidP="00A37553">
            <w:pPr>
              <w:pStyle w:val="Kryssruta"/>
              <w:jc w:val="center"/>
            </w:pPr>
            <w:sdt>
              <w:sdtPr>
                <w:id w:val="101450070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9DDB64C" w14:textId="77777777" w:rsidTr="00A37553">
        <w:tc>
          <w:tcPr>
            <w:tcW w:w="1488" w:type="pct"/>
          </w:tcPr>
          <w:p w14:paraId="2D993992" w14:textId="30DC40F1" w:rsidR="00A37553" w:rsidRDefault="00000000" w:rsidP="00A37553">
            <w:pPr>
              <w:pStyle w:val="Kryssruta"/>
            </w:pPr>
            <w:sdt>
              <w:sdtPr>
                <w:id w:val="522061169"/>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C64BFF">
              <w:t xml:space="preserve">  </w:t>
            </w:r>
            <w:r w:rsidR="00A37553" w:rsidRPr="00EB4DF6">
              <w:t>Slöjd</w:t>
            </w:r>
          </w:p>
        </w:tc>
        <w:tc>
          <w:tcPr>
            <w:tcW w:w="993" w:type="pct"/>
          </w:tcPr>
          <w:p w14:paraId="6A4260AA" w14:textId="78C388BD" w:rsidR="00A37553" w:rsidRDefault="00000000" w:rsidP="00A37553">
            <w:pPr>
              <w:pStyle w:val="Kryssruta"/>
              <w:jc w:val="center"/>
            </w:pPr>
            <w:sdt>
              <w:sdtPr>
                <w:id w:val="65865661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0F8356AB" w14:textId="3EFD1109" w:rsidR="00A37553" w:rsidRDefault="00000000" w:rsidP="00A37553">
            <w:pPr>
              <w:pStyle w:val="Kryssruta"/>
              <w:jc w:val="center"/>
            </w:pPr>
            <w:sdt>
              <w:sdtPr>
                <w:id w:val="3786580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CA089BB" w14:textId="01EBAAAD" w:rsidR="00A37553" w:rsidRDefault="00000000" w:rsidP="00A37553">
            <w:pPr>
              <w:pStyle w:val="Kryssruta"/>
              <w:jc w:val="center"/>
            </w:pPr>
            <w:sdt>
              <w:sdtPr>
                <w:id w:val="-73731623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5D099D5" w14:textId="096030D6" w:rsidR="00A37553" w:rsidRDefault="00000000" w:rsidP="00A37553">
            <w:pPr>
              <w:pStyle w:val="Kryssruta"/>
              <w:jc w:val="center"/>
            </w:pPr>
            <w:sdt>
              <w:sdtPr>
                <w:id w:val="965166207"/>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5EAA647B" w14:textId="522D18C1" w:rsidR="00A37553" w:rsidRDefault="00000000" w:rsidP="00A37553">
            <w:pPr>
              <w:pStyle w:val="Kryssruta"/>
              <w:jc w:val="center"/>
            </w:pPr>
            <w:sdt>
              <w:sdtPr>
                <w:id w:val="12991330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627BBBF2" w14:textId="77777777" w:rsidTr="00A37553">
        <w:tc>
          <w:tcPr>
            <w:tcW w:w="1488" w:type="pct"/>
          </w:tcPr>
          <w:p w14:paraId="59A765DD" w14:textId="63E15524" w:rsidR="00A37553" w:rsidRDefault="00000000" w:rsidP="00A37553">
            <w:pPr>
              <w:pStyle w:val="Kryssruta"/>
            </w:pPr>
            <w:sdt>
              <w:sdtPr>
                <w:id w:val="-134334487"/>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C64BFF">
              <w:t xml:space="preserve">  </w:t>
            </w:r>
            <w:r w:rsidR="00A37553" w:rsidRPr="00EB4DF6">
              <w:t>Svenska</w:t>
            </w:r>
          </w:p>
        </w:tc>
        <w:tc>
          <w:tcPr>
            <w:tcW w:w="993" w:type="pct"/>
          </w:tcPr>
          <w:p w14:paraId="05FBAA7A" w14:textId="599181F4" w:rsidR="00A37553" w:rsidRDefault="00000000" w:rsidP="00A37553">
            <w:pPr>
              <w:pStyle w:val="Kryssruta"/>
              <w:jc w:val="center"/>
            </w:pPr>
            <w:sdt>
              <w:sdtPr>
                <w:id w:val="-194090272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2C7BFF9" w14:textId="53CAE301" w:rsidR="00A37553" w:rsidRDefault="00000000" w:rsidP="00A37553">
            <w:pPr>
              <w:pStyle w:val="Kryssruta"/>
              <w:jc w:val="center"/>
            </w:pPr>
            <w:sdt>
              <w:sdtPr>
                <w:id w:val="29071104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41C6907" w14:textId="50687844" w:rsidR="00A37553" w:rsidRDefault="00000000" w:rsidP="00A37553">
            <w:pPr>
              <w:pStyle w:val="Kryssruta"/>
              <w:jc w:val="center"/>
            </w:pPr>
            <w:sdt>
              <w:sdtPr>
                <w:id w:val="82724923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0F62CE0" w14:textId="288F00B0" w:rsidR="00A37553" w:rsidRDefault="00000000" w:rsidP="00A37553">
            <w:pPr>
              <w:pStyle w:val="Kryssruta"/>
              <w:jc w:val="center"/>
            </w:pPr>
            <w:sdt>
              <w:sdtPr>
                <w:id w:val="-901598706"/>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6F246676" w14:textId="32CEBF81" w:rsidR="00A37553" w:rsidRDefault="00000000" w:rsidP="00A37553">
            <w:pPr>
              <w:pStyle w:val="Kryssruta"/>
              <w:jc w:val="center"/>
            </w:pPr>
            <w:sdt>
              <w:sdtPr>
                <w:id w:val="91551600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25D06C3E" w14:textId="77777777" w:rsidTr="00A37553">
        <w:tc>
          <w:tcPr>
            <w:tcW w:w="1488" w:type="pct"/>
          </w:tcPr>
          <w:p w14:paraId="3FE60F27" w14:textId="45037810" w:rsidR="00A37553" w:rsidRDefault="00000000" w:rsidP="00A37553">
            <w:pPr>
              <w:pStyle w:val="Kryssruta"/>
            </w:pPr>
            <w:sdt>
              <w:sdtPr>
                <w:id w:val="-1869591905"/>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C64BFF">
              <w:t xml:space="preserve">  </w:t>
            </w:r>
            <w:r w:rsidR="00A37553" w:rsidRPr="001E6FE2">
              <w:t>Svenska som andraspråk</w:t>
            </w:r>
          </w:p>
        </w:tc>
        <w:tc>
          <w:tcPr>
            <w:tcW w:w="993" w:type="pct"/>
          </w:tcPr>
          <w:p w14:paraId="77E015A5" w14:textId="7A49B41D" w:rsidR="00A37553" w:rsidRDefault="00000000" w:rsidP="00A37553">
            <w:pPr>
              <w:pStyle w:val="Kryssruta"/>
              <w:jc w:val="center"/>
            </w:pPr>
            <w:sdt>
              <w:sdtPr>
                <w:id w:val="37868161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AAB49E8" w14:textId="3B2C08B9" w:rsidR="00A37553" w:rsidRDefault="00000000" w:rsidP="00A37553">
            <w:pPr>
              <w:pStyle w:val="Kryssruta"/>
              <w:jc w:val="center"/>
            </w:pPr>
            <w:sdt>
              <w:sdtPr>
                <w:id w:val="164261230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483F49EF" w14:textId="6A74F6EE" w:rsidR="00A37553" w:rsidRDefault="00000000" w:rsidP="00A37553">
            <w:pPr>
              <w:pStyle w:val="Kryssruta"/>
              <w:jc w:val="center"/>
            </w:pPr>
            <w:sdt>
              <w:sdtPr>
                <w:id w:val="37265860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F042AF1" w14:textId="2D528124" w:rsidR="00A37553" w:rsidRDefault="00000000" w:rsidP="00A37553">
            <w:pPr>
              <w:pStyle w:val="Kryssruta"/>
              <w:jc w:val="center"/>
            </w:pPr>
            <w:sdt>
              <w:sdtPr>
                <w:id w:val="-109578633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1DF04694" w14:textId="6071016D" w:rsidR="00A37553" w:rsidRDefault="00000000" w:rsidP="00A37553">
            <w:pPr>
              <w:pStyle w:val="Kryssruta"/>
              <w:jc w:val="center"/>
            </w:pPr>
            <w:sdt>
              <w:sdtPr>
                <w:id w:val="36630385"/>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422D38BC" w14:textId="77777777" w:rsidTr="00A37553">
        <w:tc>
          <w:tcPr>
            <w:tcW w:w="1488" w:type="pct"/>
          </w:tcPr>
          <w:p w14:paraId="47D53D25" w14:textId="313F1E4E" w:rsidR="00A37553" w:rsidRDefault="00000000" w:rsidP="00A37553">
            <w:pPr>
              <w:pStyle w:val="Kryssruta"/>
            </w:pPr>
            <w:sdt>
              <w:sdtPr>
                <w:id w:val="-1417933821"/>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C64BFF">
              <w:t xml:space="preserve">  </w:t>
            </w:r>
            <w:r w:rsidR="00A37553" w:rsidRPr="00EB4DF6">
              <w:t>Teknik</w:t>
            </w:r>
          </w:p>
        </w:tc>
        <w:tc>
          <w:tcPr>
            <w:tcW w:w="993" w:type="pct"/>
          </w:tcPr>
          <w:p w14:paraId="5A979E3D" w14:textId="3D39BF81" w:rsidR="00A37553" w:rsidRDefault="00000000" w:rsidP="00A37553">
            <w:pPr>
              <w:pStyle w:val="Kryssruta"/>
              <w:jc w:val="center"/>
            </w:pPr>
            <w:sdt>
              <w:sdtPr>
                <w:id w:val="216797531"/>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059E7649" w14:textId="6F7CD54A" w:rsidR="00A37553" w:rsidRDefault="00000000" w:rsidP="00A37553">
            <w:pPr>
              <w:pStyle w:val="Kryssruta"/>
              <w:jc w:val="center"/>
            </w:pPr>
            <w:sdt>
              <w:sdtPr>
                <w:id w:val="-194436831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2B2C861E" w14:textId="1F45E65E" w:rsidR="00A37553" w:rsidRDefault="00000000" w:rsidP="00A37553">
            <w:pPr>
              <w:pStyle w:val="Kryssruta"/>
              <w:jc w:val="center"/>
            </w:pPr>
            <w:sdt>
              <w:sdtPr>
                <w:id w:val="-104814351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6621FE32" w14:textId="339E61AE" w:rsidR="00A37553" w:rsidRDefault="00000000" w:rsidP="00A37553">
            <w:pPr>
              <w:pStyle w:val="Kryssruta"/>
              <w:jc w:val="center"/>
            </w:pPr>
            <w:sdt>
              <w:sdtPr>
                <w:id w:val="1260803364"/>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4121A113" w14:textId="1440DBEC" w:rsidR="00A37553" w:rsidRDefault="00000000" w:rsidP="00A37553">
            <w:pPr>
              <w:pStyle w:val="Kryssruta"/>
              <w:jc w:val="center"/>
            </w:pPr>
            <w:sdt>
              <w:sdtPr>
                <w:id w:val="-150211189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A37553" w14:paraId="35B9C8D7" w14:textId="77777777" w:rsidTr="00A37553">
        <w:tc>
          <w:tcPr>
            <w:tcW w:w="1488" w:type="pct"/>
          </w:tcPr>
          <w:p w14:paraId="5BE64E2D" w14:textId="7867B403" w:rsidR="00A37553" w:rsidRDefault="00000000" w:rsidP="00A37553">
            <w:pPr>
              <w:pStyle w:val="Kryssruta"/>
            </w:pPr>
            <w:sdt>
              <w:sdtPr>
                <w:id w:val="-1818331262"/>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A37553" w:rsidRPr="00C64BFF">
              <w:t xml:space="preserve">  </w:t>
            </w:r>
            <w:r w:rsidR="00A37553" w:rsidRPr="00EB4DF6">
              <w:t>Övrigt</w:t>
            </w:r>
            <w:r w:rsidR="00A37553">
              <w:t xml:space="preserve">: </w:t>
            </w:r>
            <w:r w:rsidR="00A37553">
              <w:br/>
            </w:r>
            <w:r w:rsidR="00A37553">
              <w:fldChar w:fldCharType="begin">
                <w:ffData>
                  <w:name w:val="Text2"/>
                  <w:enabled/>
                  <w:calcOnExit w:val="0"/>
                  <w:textInput/>
                </w:ffData>
              </w:fldChar>
            </w:r>
            <w:r w:rsidR="00A37553">
              <w:instrText xml:space="preserve"> FORMTEXT </w:instrText>
            </w:r>
            <w:r w:rsidR="00A37553">
              <w:fldChar w:fldCharType="separate"/>
            </w:r>
            <w:r w:rsidR="00A37553">
              <w:rPr>
                <w:noProof/>
              </w:rPr>
              <w:t> </w:t>
            </w:r>
            <w:r w:rsidR="00A37553">
              <w:rPr>
                <w:noProof/>
              </w:rPr>
              <w:t> </w:t>
            </w:r>
            <w:r w:rsidR="00A37553">
              <w:rPr>
                <w:noProof/>
              </w:rPr>
              <w:t> </w:t>
            </w:r>
            <w:r w:rsidR="00A37553">
              <w:rPr>
                <w:noProof/>
              </w:rPr>
              <w:t> </w:t>
            </w:r>
            <w:r w:rsidR="00A37553">
              <w:rPr>
                <w:noProof/>
              </w:rPr>
              <w:t> </w:t>
            </w:r>
            <w:r w:rsidR="00A37553">
              <w:fldChar w:fldCharType="end"/>
            </w:r>
          </w:p>
        </w:tc>
        <w:tc>
          <w:tcPr>
            <w:tcW w:w="993" w:type="pct"/>
          </w:tcPr>
          <w:p w14:paraId="2D51F1EF" w14:textId="08F39A77" w:rsidR="00A37553" w:rsidRDefault="00000000" w:rsidP="00A37553">
            <w:pPr>
              <w:pStyle w:val="Kryssruta"/>
              <w:jc w:val="center"/>
            </w:pPr>
            <w:sdt>
              <w:sdtPr>
                <w:id w:val="-548228678"/>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3BBB32A5" w14:textId="44343A1D" w:rsidR="00A37553" w:rsidRDefault="00000000" w:rsidP="00A37553">
            <w:pPr>
              <w:pStyle w:val="Kryssruta"/>
              <w:jc w:val="center"/>
            </w:pPr>
            <w:sdt>
              <w:sdtPr>
                <w:id w:val="-1407222619"/>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1792AF19" w14:textId="610F97BC" w:rsidR="00A37553" w:rsidRDefault="00000000" w:rsidP="00A37553">
            <w:pPr>
              <w:pStyle w:val="Kryssruta"/>
              <w:jc w:val="center"/>
            </w:pPr>
            <w:sdt>
              <w:sdtPr>
                <w:id w:val="-454092163"/>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690" w:type="pct"/>
          </w:tcPr>
          <w:p w14:paraId="71540CAC" w14:textId="70B84BD5" w:rsidR="00A37553" w:rsidRDefault="00000000" w:rsidP="00A37553">
            <w:pPr>
              <w:pStyle w:val="Kryssruta"/>
              <w:jc w:val="center"/>
            </w:pPr>
            <w:sdt>
              <w:sdtPr>
                <w:id w:val="-1548677340"/>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c>
          <w:tcPr>
            <w:tcW w:w="449" w:type="pct"/>
          </w:tcPr>
          <w:p w14:paraId="40772456" w14:textId="28ADBBCB" w:rsidR="00A37553" w:rsidRDefault="00000000" w:rsidP="00A37553">
            <w:pPr>
              <w:pStyle w:val="Kryssruta"/>
              <w:jc w:val="center"/>
            </w:pPr>
            <w:sdt>
              <w:sdtPr>
                <w:id w:val="-999343802"/>
                <w14:checkbox>
                  <w14:checked w14:val="0"/>
                  <w14:checkedState w14:val="2612" w14:font="MS Gothic"/>
                  <w14:uncheckedState w14:val="2610" w14:font="MS Gothic"/>
                </w14:checkbox>
              </w:sdtPr>
              <w:sdtContent>
                <w:r w:rsidR="00A37553" w:rsidRPr="004C1722">
                  <w:rPr>
                    <w:rFonts w:ascii="MS Gothic" w:eastAsia="MS Gothic" w:hAnsi="MS Gothic" w:hint="eastAsia"/>
                  </w:rPr>
                  <w:t>☐</w:t>
                </w:r>
              </w:sdtContent>
            </w:sdt>
          </w:p>
        </w:tc>
      </w:tr>
      <w:tr w:rsidR="001E6FE2" w14:paraId="3A586071" w14:textId="77777777" w:rsidTr="001F7754">
        <w:tc>
          <w:tcPr>
            <w:tcW w:w="5000" w:type="pct"/>
            <w:gridSpan w:val="6"/>
          </w:tcPr>
          <w:p w14:paraId="401D2D1C" w14:textId="16389B57" w:rsidR="001E6FE2" w:rsidRPr="00EA3A3A" w:rsidRDefault="001E6FE2" w:rsidP="001E6FE2">
            <w:pPr>
              <w:pStyle w:val="Hjlptext"/>
            </w:pPr>
            <w:r w:rsidRPr="001E6FE2">
              <w:t>*Moderna språk, elevens val. **Moderna språk, språkval.</w:t>
            </w:r>
          </w:p>
        </w:tc>
      </w:tr>
      <w:tr w:rsidR="001E6FE2" w14:paraId="57499AD8" w14:textId="77777777" w:rsidTr="001F7754">
        <w:trPr>
          <w:trHeight w:val="4984"/>
        </w:trPr>
        <w:tc>
          <w:tcPr>
            <w:tcW w:w="5000" w:type="pct"/>
            <w:gridSpan w:val="6"/>
          </w:tcPr>
          <w:p w14:paraId="4E637A9B" w14:textId="2C4E7514" w:rsidR="001E6FE2" w:rsidRDefault="000D5EF1" w:rsidP="00EA1A5B">
            <w:pPr>
              <w:pStyle w:val="Hjlptext"/>
            </w:pPr>
            <w:r w:rsidRPr="000D5EF1">
              <w:lastRenderedPageBreak/>
              <w:t>Beskriv utförligt de delar av elevens kunskapsutveckling och studieresultat som är relevanta att känna till för hens fortsatta skolgång. Det går även bra att bifoga skriftligt omdöme för respektive ämne. (max 1500 tecken)</w:t>
            </w:r>
          </w:p>
          <w:p w14:paraId="59637342" w14:textId="1019FEE0" w:rsidR="001E6FE2" w:rsidRPr="00CB1ACC" w:rsidRDefault="007E2021"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B15536E" w14:textId="254EEDE5" w:rsidR="00CB1ACC" w:rsidRDefault="000D5EF1" w:rsidP="000D5EF1">
      <w:pPr>
        <w:pStyle w:val="Rubrik2"/>
      </w:pPr>
      <w:r>
        <w:t>Stöd, anpassningar och resultat</w:t>
      </w:r>
    </w:p>
    <w:p w14:paraId="600931F9" w14:textId="2DD115F1" w:rsidR="000D5EF1" w:rsidRDefault="000D5EF1" w:rsidP="000D5EF1">
      <w:r w:rsidRPr="000D5EF1">
        <w:t>Kryssa för de ämnen där eleven har stöd eller anpassningar och om ni bedömer att hen har ett fortsatt behov av dessa. Längre ner på blanketten ska ni också beskriva utförligt hur stödet eller anpassningarna har sett ut.</w:t>
      </w:r>
    </w:p>
    <w:tbl>
      <w:tblPr>
        <w:tblStyle w:val="Tabellrutntljust"/>
        <w:tblW w:w="5000" w:type="pct"/>
        <w:tblLook w:val="04A0" w:firstRow="1" w:lastRow="0" w:firstColumn="1" w:lastColumn="0" w:noHBand="0" w:noVBand="1"/>
      </w:tblPr>
      <w:tblGrid>
        <w:gridCol w:w="5241"/>
        <w:gridCol w:w="3253"/>
      </w:tblGrid>
      <w:tr w:rsidR="000D5EF1" w14:paraId="0B59DEDE" w14:textId="77777777" w:rsidTr="001F7754">
        <w:tc>
          <w:tcPr>
            <w:tcW w:w="3085" w:type="pct"/>
          </w:tcPr>
          <w:p w14:paraId="7E75C5DD" w14:textId="5EAB1BD1" w:rsidR="000D5EF1" w:rsidRDefault="00000000" w:rsidP="000D5EF1">
            <w:pPr>
              <w:pStyle w:val="Kryssruta"/>
            </w:pPr>
            <w:sdt>
              <w:sdtPr>
                <w:id w:val="108488341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t xml:space="preserve">  </w:t>
            </w:r>
            <w:r w:rsidR="000D5EF1" w:rsidRPr="000D5EF1">
              <w:t>Svenska/svenska som andraspråk</w:t>
            </w:r>
          </w:p>
        </w:tc>
        <w:tc>
          <w:tcPr>
            <w:tcW w:w="1915" w:type="pct"/>
          </w:tcPr>
          <w:p w14:paraId="0734B03E" w14:textId="5069EB69" w:rsidR="000D5EF1" w:rsidRDefault="00000000" w:rsidP="000D5EF1">
            <w:pPr>
              <w:pStyle w:val="Kryssruta"/>
            </w:pPr>
            <w:sdt>
              <w:sdtPr>
                <w:id w:val="-41023739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A85B92">
              <w:t xml:space="preserve">  </w:t>
            </w:r>
            <w:r w:rsidR="000D5EF1">
              <w:t>Fortsatt behov</w:t>
            </w:r>
          </w:p>
        </w:tc>
      </w:tr>
      <w:tr w:rsidR="000D5EF1" w14:paraId="60A798A4" w14:textId="77777777" w:rsidTr="001F7754">
        <w:tc>
          <w:tcPr>
            <w:tcW w:w="3085" w:type="pct"/>
          </w:tcPr>
          <w:p w14:paraId="11C7A1CC" w14:textId="7DFE3AC6" w:rsidR="000D5EF1" w:rsidRDefault="00000000" w:rsidP="000D5EF1">
            <w:pPr>
              <w:pStyle w:val="Kryssruta"/>
            </w:pPr>
            <w:sdt>
              <w:sdtPr>
                <w:id w:val="-1061556008"/>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0D5EF1">
              <w:t xml:space="preserve">  Engelska</w:t>
            </w:r>
          </w:p>
        </w:tc>
        <w:tc>
          <w:tcPr>
            <w:tcW w:w="1915" w:type="pct"/>
          </w:tcPr>
          <w:p w14:paraId="3296DCF6" w14:textId="05620F88" w:rsidR="000D5EF1" w:rsidRDefault="00000000" w:rsidP="000D5EF1">
            <w:pPr>
              <w:pStyle w:val="Kryssruta"/>
            </w:pPr>
            <w:sdt>
              <w:sdtPr>
                <w:id w:val="-1052847247"/>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C67A60">
              <w:t xml:space="preserve">  Fortsatt behov</w:t>
            </w:r>
          </w:p>
        </w:tc>
      </w:tr>
      <w:tr w:rsidR="000D5EF1" w14:paraId="609BA70B" w14:textId="77777777" w:rsidTr="001F7754">
        <w:tc>
          <w:tcPr>
            <w:tcW w:w="3085" w:type="pct"/>
          </w:tcPr>
          <w:p w14:paraId="1897AC2A" w14:textId="09F1A4DC" w:rsidR="000D5EF1" w:rsidRDefault="00000000" w:rsidP="000D5EF1">
            <w:pPr>
              <w:pStyle w:val="Kryssruta"/>
            </w:pPr>
            <w:sdt>
              <w:sdtPr>
                <w:id w:val="1681933399"/>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0D5EF1" w:rsidRPr="00FC524B">
              <w:t xml:space="preserve">  </w:t>
            </w:r>
            <w:r w:rsidR="000D5EF1" w:rsidRPr="00EB4DF6">
              <w:rPr>
                <w:rFonts w:eastAsia="Calibri"/>
              </w:rPr>
              <w:t>Matematik</w:t>
            </w:r>
          </w:p>
        </w:tc>
        <w:tc>
          <w:tcPr>
            <w:tcW w:w="1915" w:type="pct"/>
          </w:tcPr>
          <w:p w14:paraId="0DB47FE8" w14:textId="36479AB4" w:rsidR="000D5EF1" w:rsidRDefault="00000000" w:rsidP="000D5EF1">
            <w:pPr>
              <w:pStyle w:val="Kryssruta"/>
            </w:pPr>
            <w:sdt>
              <w:sdtPr>
                <w:id w:val="1569452131"/>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C67A60">
              <w:t xml:space="preserve">  Fortsatt behov</w:t>
            </w:r>
          </w:p>
        </w:tc>
      </w:tr>
      <w:tr w:rsidR="000D5EF1" w14:paraId="0CE832A5" w14:textId="77777777" w:rsidTr="001F7754">
        <w:tc>
          <w:tcPr>
            <w:tcW w:w="3085" w:type="pct"/>
          </w:tcPr>
          <w:p w14:paraId="4E6440F0" w14:textId="1741B31F" w:rsidR="000D5EF1" w:rsidRDefault="00000000" w:rsidP="000D5EF1">
            <w:pPr>
              <w:pStyle w:val="Kryssruta"/>
            </w:pPr>
            <w:sdt>
              <w:sdtPr>
                <w:id w:val="-1523937410"/>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0D5EF1" w:rsidRPr="00FC524B">
              <w:t xml:space="preserve">  </w:t>
            </w:r>
            <w:r w:rsidR="000D5EF1" w:rsidRPr="000D5EF1">
              <w:t>Biologi, fysik och kemi</w:t>
            </w:r>
          </w:p>
        </w:tc>
        <w:tc>
          <w:tcPr>
            <w:tcW w:w="1915" w:type="pct"/>
          </w:tcPr>
          <w:p w14:paraId="771C1F43" w14:textId="403B6F0B" w:rsidR="000D5EF1" w:rsidRDefault="00000000" w:rsidP="000D5EF1">
            <w:pPr>
              <w:pStyle w:val="Kryssruta"/>
            </w:pPr>
            <w:sdt>
              <w:sdtPr>
                <w:id w:val="2124881951"/>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C67A60">
              <w:t xml:space="preserve">  Fortsatt behov</w:t>
            </w:r>
          </w:p>
        </w:tc>
      </w:tr>
      <w:tr w:rsidR="000D5EF1" w14:paraId="60D7DE85" w14:textId="77777777" w:rsidTr="001F7754">
        <w:tc>
          <w:tcPr>
            <w:tcW w:w="3085" w:type="pct"/>
          </w:tcPr>
          <w:p w14:paraId="42EBAD99" w14:textId="72449DD9" w:rsidR="000D5EF1" w:rsidRDefault="00000000" w:rsidP="000D5EF1">
            <w:pPr>
              <w:pStyle w:val="Kryssruta"/>
            </w:pPr>
            <w:sdt>
              <w:sdtPr>
                <w:id w:val="-1446227057"/>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0D5EF1" w:rsidRPr="00FC524B">
              <w:t xml:space="preserve">  </w:t>
            </w:r>
            <w:r w:rsidR="000D5EF1" w:rsidRPr="000D5EF1">
              <w:t>Geografi, historia, religion och samhällskunskap</w:t>
            </w:r>
          </w:p>
        </w:tc>
        <w:tc>
          <w:tcPr>
            <w:tcW w:w="1915" w:type="pct"/>
          </w:tcPr>
          <w:p w14:paraId="666F8F43" w14:textId="47CC09BE" w:rsidR="000D5EF1" w:rsidRDefault="00000000" w:rsidP="000D5EF1">
            <w:pPr>
              <w:pStyle w:val="Kryssruta"/>
            </w:pPr>
            <w:sdt>
              <w:sdtPr>
                <w:id w:val="178283554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C67A60">
              <w:t xml:space="preserve">  Fortsatt behov</w:t>
            </w:r>
          </w:p>
        </w:tc>
      </w:tr>
      <w:tr w:rsidR="000D5EF1" w14:paraId="20A1135F" w14:textId="77777777" w:rsidTr="001F7754">
        <w:tc>
          <w:tcPr>
            <w:tcW w:w="3085" w:type="pct"/>
          </w:tcPr>
          <w:p w14:paraId="548084B5" w14:textId="1115DB88" w:rsidR="000D5EF1" w:rsidRDefault="00000000" w:rsidP="000D5EF1">
            <w:pPr>
              <w:pStyle w:val="Kryssruta"/>
            </w:pPr>
            <w:sdt>
              <w:sdtPr>
                <w:id w:val="2002151965"/>
                <w14:checkbox>
                  <w14:checked w14:val="0"/>
                  <w14:checkedState w14:val="2612" w14:font="MS Gothic"/>
                  <w14:uncheckedState w14:val="2610" w14:font="MS Gothic"/>
                </w14:checkbox>
              </w:sdtPr>
              <w:sdtContent>
                <w:r w:rsidR="00A37553">
                  <w:rPr>
                    <w:rFonts w:ascii="MS Gothic" w:eastAsia="MS Gothic" w:hAnsi="MS Gothic" w:hint="eastAsia"/>
                  </w:rPr>
                  <w:t>☐</w:t>
                </w:r>
              </w:sdtContent>
            </w:sdt>
            <w:r w:rsidR="000D5EF1" w:rsidRPr="00FC524B">
              <w:t xml:space="preserve">  </w:t>
            </w:r>
            <w:r w:rsidR="000D5EF1" w:rsidRPr="000D5EF1">
              <w:t>Övrigt ämne/stöd i annan lärmiljö</w:t>
            </w:r>
          </w:p>
        </w:tc>
        <w:tc>
          <w:tcPr>
            <w:tcW w:w="1915" w:type="pct"/>
          </w:tcPr>
          <w:p w14:paraId="616FFF46" w14:textId="118E2943" w:rsidR="000D5EF1" w:rsidRDefault="00000000" w:rsidP="000D5EF1">
            <w:pPr>
              <w:pStyle w:val="Kryssruta"/>
            </w:pPr>
            <w:sdt>
              <w:sdtPr>
                <w:id w:val="-1442441135"/>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0D5EF1" w:rsidRPr="00C67A60">
              <w:t xml:space="preserve">  Fortsatt behov</w:t>
            </w:r>
          </w:p>
        </w:tc>
      </w:tr>
    </w:tbl>
    <w:p w14:paraId="49437D1E" w14:textId="6C98D915" w:rsidR="000D5EF1" w:rsidRDefault="000D5EF1" w:rsidP="005C300D">
      <w:pPr>
        <w:spacing w:before="240" w:after="120"/>
      </w:pPr>
      <w:r w:rsidRPr="000D5EF1">
        <w:t>Kryssa för de stöd eller anpassningar som eleven har, och om ni bedömer att hen har ett fortsatt behov av dessa. Längre ner på blanketten ska ni också beskriva utförligt hur stödet eller anpassningarna har sett ut.</w:t>
      </w:r>
    </w:p>
    <w:tbl>
      <w:tblPr>
        <w:tblStyle w:val="Tabellrutntljust"/>
        <w:tblW w:w="0" w:type="auto"/>
        <w:tblLook w:val="04A0" w:firstRow="1" w:lastRow="0" w:firstColumn="1" w:lastColumn="0" w:noHBand="0" w:noVBand="1"/>
      </w:tblPr>
      <w:tblGrid>
        <w:gridCol w:w="5240"/>
        <w:gridCol w:w="3254"/>
      </w:tblGrid>
      <w:tr w:rsidR="005C300D" w14:paraId="4EDD4112" w14:textId="77777777" w:rsidTr="00B76CC7">
        <w:tc>
          <w:tcPr>
            <w:tcW w:w="5240" w:type="dxa"/>
          </w:tcPr>
          <w:p w14:paraId="604106F1" w14:textId="4584FDD0" w:rsidR="005C300D" w:rsidRDefault="00000000" w:rsidP="005C300D">
            <w:pPr>
              <w:pStyle w:val="Kryssruta"/>
            </w:pPr>
            <w:sdt>
              <w:sdtPr>
                <w:id w:val="125069957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t xml:space="preserve">  </w:t>
            </w:r>
            <w:r w:rsidR="005C300D" w:rsidRPr="000D5EF1">
              <w:t>Anpassad studiegång</w:t>
            </w:r>
          </w:p>
        </w:tc>
        <w:tc>
          <w:tcPr>
            <w:tcW w:w="3254" w:type="dxa"/>
          </w:tcPr>
          <w:p w14:paraId="39B42431" w14:textId="76D6E7AE" w:rsidR="005C300D" w:rsidRDefault="00000000" w:rsidP="005C300D">
            <w:pPr>
              <w:pStyle w:val="Kryssruta"/>
            </w:pPr>
            <w:sdt>
              <w:sdtPr>
                <w:id w:val="-1210029345"/>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0BE49B70" w14:textId="77777777" w:rsidTr="00B76CC7">
        <w:tc>
          <w:tcPr>
            <w:tcW w:w="5240" w:type="dxa"/>
          </w:tcPr>
          <w:p w14:paraId="19161E24" w14:textId="7AE0D515" w:rsidR="005C300D" w:rsidRDefault="00000000" w:rsidP="005C300D">
            <w:pPr>
              <w:pStyle w:val="Kryssruta"/>
            </w:pPr>
            <w:sdt>
              <w:sdtPr>
                <w:id w:val="26550590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t xml:space="preserve">  </w:t>
            </w:r>
            <w:r w:rsidR="005C300D" w:rsidRPr="000D5EF1">
              <w:t>Anpassade läromedel</w:t>
            </w:r>
          </w:p>
        </w:tc>
        <w:tc>
          <w:tcPr>
            <w:tcW w:w="3254" w:type="dxa"/>
          </w:tcPr>
          <w:p w14:paraId="008F1350" w14:textId="53FE9427" w:rsidR="005C300D" w:rsidRDefault="00000000" w:rsidP="005C300D">
            <w:pPr>
              <w:pStyle w:val="Kryssruta"/>
            </w:pPr>
            <w:sdt>
              <w:sdtPr>
                <w:id w:val="622812686"/>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33FF8807" w14:textId="77777777" w:rsidTr="00B76CC7">
        <w:tc>
          <w:tcPr>
            <w:tcW w:w="5240" w:type="dxa"/>
          </w:tcPr>
          <w:p w14:paraId="5C2BD414" w14:textId="7876975A" w:rsidR="005C300D" w:rsidRDefault="00000000" w:rsidP="005C300D">
            <w:pPr>
              <w:pStyle w:val="Kryssruta"/>
            </w:pPr>
            <w:sdt>
              <w:sdtPr>
                <w:id w:val="1903869243"/>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FC524B">
              <w:t xml:space="preserve">  </w:t>
            </w:r>
            <w:r w:rsidR="005C300D" w:rsidRPr="00EB4DF6">
              <w:t>Datorstöd</w:t>
            </w:r>
          </w:p>
        </w:tc>
        <w:tc>
          <w:tcPr>
            <w:tcW w:w="3254" w:type="dxa"/>
          </w:tcPr>
          <w:p w14:paraId="1873F80B" w14:textId="78DD5CDD" w:rsidR="005C300D" w:rsidRDefault="00000000" w:rsidP="005C300D">
            <w:pPr>
              <w:pStyle w:val="Kryssruta"/>
            </w:pPr>
            <w:sdt>
              <w:sdtPr>
                <w:id w:val="292109665"/>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7E464824" w14:textId="77777777" w:rsidTr="00B76CC7">
        <w:tc>
          <w:tcPr>
            <w:tcW w:w="5240" w:type="dxa"/>
          </w:tcPr>
          <w:p w14:paraId="6D1239B3" w14:textId="198616C4" w:rsidR="005C300D" w:rsidRDefault="00000000" w:rsidP="005C300D">
            <w:pPr>
              <w:pStyle w:val="Kryssruta"/>
            </w:pPr>
            <w:sdt>
              <w:sdtPr>
                <w:id w:val="156668235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FC524B">
              <w:t xml:space="preserve">  </w:t>
            </w:r>
            <w:r w:rsidR="005C300D" w:rsidRPr="00EB4DF6">
              <w:t>Enskild undervisning</w:t>
            </w:r>
          </w:p>
        </w:tc>
        <w:tc>
          <w:tcPr>
            <w:tcW w:w="3254" w:type="dxa"/>
          </w:tcPr>
          <w:p w14:paraId="6F3C7AF7" w14:textId="4586EB6A" w:rsidR="005C300D" w:rsidRDefault="00000000" w:rsidP="005C300D">
            <w:pPr>
              <w:pStyle w:val="Kryssruta"/>
            </w:pPr>
            <w:sdt>
              <w:sdtPr>
                <w:id w:val="-1922860151"/>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81C45B8" w14:textId="77777777" w:rsidTr="00B76CC7">
        <w:tc>
          <w:tcPr>
            <w:tcW w:w="5240" w:type="dxa"/>
          </w:tcPr>
          <w:p w14:paraId="694A9B5D" w14:textId="420A7D6A" w:rsidR="005C300D" w:rsidRDefault="00000000" w:rsidP="005C300D">
            <w:pPr>
              <w:pStyle w:val="Kryssruta"/>
            </w:pPr>
            <w:sdt>
              <w:sdtPr>
                <w:id w:val="1486823188"/>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FC524B">
              <w:t xml:space="preserve">  </w:t>
            </w:r>
            <w:r w:rsidR="005C300D" w:rsidRPr="00EB4DF6">
              <w:t>Extra färdighetsträning</w:t>
            </w:r>
          </w:p>
        </w:tc>
        <w:tc>
          <w:tcPr>
            <w:tcW w:w="3254" w:type="dxa"/>
          </w:tcPr>
          <w:p w14:paraId="6E373C96" w14:textId="2D2924A7" w:rsidR="005C300D" w:rsidRDefault="00000000" w:rsidP="005C300D">
            <w:pPr>
              <w:pStyle w:val="Kryssruta"/>
            </w:pPr>
            <w:sdt>
              <w:sdtPr>
                <w:id w:val="-2136248652"/>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74586E38" w14:textId="77777777" w:rsidTr="00B76CC7">
        <w:tc>
          <w:tcPr>
            <w:tcW w:w="5240" w:type="dxa"/>
          </w:tcPr>
          <w:p w14:paraId="4FAB8E2B" w14:textId="163A9026" w:rsidR="005C300D" w:rsidRDefault="00000000" w:rsidP="005C300D">
            <w:pPr>
              <w:pStyle w:val="Kryssruta"/>
            </w:pPr>
            <w:sdt>
              <w:sdtPr>
                <w:id w:val="64362365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FC524B">
              <w:t xml:space="preserve">  </w:t>
            </w:r>
            <w:r w:rsidR="005C300D" w:rsidRPr="00EB4DF6">
              <w:t>Extra tydliga instruktioner och struktur</w:t>
            </w:r>
          </w:p>
        </w:tc>
        <w:tc>
          <w:tcPr>
            <w:tcW w:w="3254" w:type="dxa"/>
          </w:tcPr>
          <w:p w14:paraId="0379D7CC" w14:textId="278F948E" w:rsidR="005C300D" w:rsidRDefault="00000000" w:rsidP="005C300D">
            <w:pPr>
              <w:pStyle w:val="Kryssruta"/>
            </w:pPr>
            <w:sdt>
              <w:sdtPr>
                <w:id w:val="-1903756386"/>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2729BD41" w14:textId="77777777" w:rsidTr="00B76CC7">
        <w:tc>
          <w:tcPr>
            <w:tcW w:w="5240" w:type="dxa"/>
          </w:tcPr>
          <w:p w14:paraId="37B78E48" w14:textId="364B0C7F" w:rsidR="005C300D" w:rsidRPr="00FC524B" w:rsidRDefault="00000000" w:rsidP="005C300D">
            <w:pPr>
              <w:pStyle w:val="Kryssruta"/>
            </w:pPr>
            <w:sdt>
              <w:sdtPr>
                <w:id w:val="-1730766229"/>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Handledning på modersmål</w:t>
            </w:r>
          </w:p>
        </w:tc>
        <w:tc>
          <w:tcPr>
            <w:tcW w:w="3254" w:type="dxa"/>
          </w:tcPr>
          <w:p w14:paraId="17DA277E" w14:textId="56C5686D" w:rsidR="005C300D" w:rsidRPr="00C67A60" w:rsidRDefault="00000000" w:rsidP="005C300D">
            <w:pPr>
              <w:pStyle w:val="Kryssruta"/>
            </w:pPr>
            <w:sdt>
              <w:sdtPr>
                <w:id w:val="72934810"/>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035DD929" w14:textId="77777777" w:rsidTr="00B76CC7">
        <w:tc>
          <w:tcPr>
            <w:tcW w:w="5240" w:type="dxa"/>
          </w:tcPr>
          <w:p w14:paraId="14787F6B" w14:textId="4203A198" w:rsidR="005C300D" w:rsidRPr="00FC524B" w:rsidRDefault="00000000" w:rsidP="005C300D">
            <w:pPr>
              <w:pStyle w:val="Kryssruta"/>
            </w:pPr>
            <w:sdt>
              <w:sdtPr>
                <w:id w:val="148328097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Har haft kontakt med elevhälsoteam</w:t>
            </w:r>
          </w:p>
        </w:tc>
        <w:tc>
          <w:tcPr>
            <w:tcW w:w="3254" w:type="dxa"/>
          </w:tcPr>
          <w:p w14:paraId="6DBCE9AF" w14:textId="78CDD341" w:rsidR="005C300D" w:rsidRPr="00C67A60" w:rsidRDefault="00000000" w:rsidP="005C300D">
            <w:pPr>
              <w:pStyle w:val="Kryssruta"/>
            </w:pPr>
            <w:sdt>
              <w:sdtPr>
                <w:id w:val="-2067710877"/>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73E6DDE" w14:textId="77777777" w:rsidTr="00B76CC7">
        <w:tc>
          <w:tcPr>
            <w:tcW w:w="5240" w:type="dxa"/>
          </w:tcPr>
          <w:p w14:paraId="2D241E01" w14:textId="67DB8EB8" w:rsidR="005C300D" w:rsidRPr="00FC524B" w:rsidRDefault="00000000" w:rsidP="005C300D">
            <w:pPr>
              <w:pStyle w:val="Kryssruta"/>
            </w:pPr>
            <w:sdt>
              <w:sdtPr>
                <w:id w:val="-1036647477"/>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Hjälp att förstå texter</w:t>
            </w:r>
          </w:p>
        </w:tc>
        <w:tc>
          <w:tcPr>
            <w:tcW w:w="3254" w:type="dxa"/>
          </w:tcPr>
          <w:p w14:paraId="5D9FD1BF" w14:textId="4D8E4869" w:rsidR="005C300D" w:rsidRPr="00C67A60" w:rsidRDefault="00000000" w:rsidP="005C300D">
            <w:pPr>
              <w:pStyle w:val="Kryssruta"/>
            </w:pPr>
            <w:sdt>
              <w:sdtPr>
                <w:id w:val="470639862"/>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9203D4E" w14:textId="77777777" w:rsidTr="00B76CC7">
        <w:tc>
          <w:tcPr>
            <w:tcW w:w="5240" w:type="dxa"/>
          </w:tcPr>
          <w:p w14:paraId="4CF9BEDC" w14:textId="026F9E40" w:rsidR="005C300D" w:rsidRPr="00FC524B" w:rsidRDefault="00000000" w:rsidP="005C300D">
            <w:pPr>
              <w:pStyle w:val="Kryssruta"/>
            </w:pPr>
            <w:sdt>
              <w:sdtPr>
                <w:id w:val="65280692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Hjälp att hålla koncentration</w:t>
            </w:r>
          </w:p>
        </w:tc>
        <w:tc>
          <w:tcPr>
            <w:tcW w:w="3254" w:type="dxa"/>
          </w:tcPr>
          <w:p w14:paraId="241BC9FA" w14:textId="0D4B26A2" w:rsidR="005C300D" w:rsidRPr="00C67A60" w:rsidRDefault="00000000" w:rsidP="005C300D">
            <w:pPr>
              <w:pStyle w:val="Kryssruta"/>
            </w:pPr>
            <w:sdt>
              <w:sdtPr>
                <w:id w:val="-1187132732"/>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6DE83D47" w14:textId="77777777" w:rsidTr="00B76CC7">
        <w:tc>
          <w:tcPr>
            <w:tcW w:w="5240" w:type="dxa"/>
          </w:tcPr>
          <w:p w14:paraId="4EB7D828" w14:textId="682F72C6" w:rsidR="005C300D" w:rsidRPr="00FC524B" w:rsidRDefault="00000000" w:rsidP="005C300D">
            <w:pPr>
              <w:pStyle w:val="Kryssruta"/>
            </w:pPr>
            <w:sdt>
              <w:sdtPr>
                <w:id w:val="-45363720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Hjälp att påbörja samt avsluta arbetsuppgifter</w:t>
            </w:r>
          </w:p>
        </w:tc>
        <w:tc>
          <w:tcPr>
            <w:tcW w:w="3254" w:type="dxa"/>
          </w:tcPr>
          <w:p w14:paraId="7DEC50E4" w14:textId="43012401" w:rsidR="005C300D" w:rsidRPr="00C67A60" w:rsidRDefault="00000000" w:rsidP="005C300D">
            <w:pPr>
              <w:pStyle w:val="Kryssruta"/>
            </w:pPr>
            <w:sdt>
              <w:sdtPr>
                <w:id w:val="1904021567"/>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B4D222A" w14:textId="77777777" w:rsidTr="00B76CC7">
        <w:tc>
          <w:tcPr>
            <w:tcW w:w="5240" w:type="dxa"/>
          </w:tcPr>
          <w:p w14:paraId="0830C03D" w14:textId="4117ED8C" w:rsidR="005C300D" w:rsidRPr="00FC524B" w:rsidRDefault="00000000" w:rsidP="005C300D">
            <w:pPr>
              <w:pStyle w:val="Kryssruta"/>
            </w:pPr>
            <w:sdt>
              <w:sdtPr>
                <w:id w:val="1608395771"/>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Logoped</w:t>
            </w:r>
          </w:p>
        </w:tc>
        <w:tc>
          <w:tcPr>
            <w:tcW w:w="3254" w:type="dxa"/>
          </w:tcPr>
          <w:p w14:paraId="514B92D7" w14:textId="29571DD6" w:rsidR="005C300D" w:rsidRPr="00C67A60" w:rsidRDefault="00000000" w:rsidP="005C300D">
            <w:pPr>
              <w:pStyle w:val="Kryssruta"/>
            </w:pPr>
            <w:sdt>
              <w:sdtPr>
                <w:id w:val="1569688303"/>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22D72B64" w14:textId="77777777" w:rsidTr="00B76CC7">
        <w:tc>
          <w:tcPr>
            <w:tcW w:w="5240" w:type="dxa"/>
          </w:tcPr>
          <w:p w14:paraId="6235DD44" w14:textId="635980F1" w:rsidR="005C300D" w:rsidRPr="00FC524B" w:rsidRDefault="00000000" w:rsidP="005C300D">
            <w:pPr>
              <w:pStyle w:val="Kryssruta"/>
            </w:pPr>
            <w:sdt>
              <w:sdtPr>
                <w:id w:val="591126928"/>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Längre tid/ordprov</w:t>
            </w:r>
          </w:p>
        </w:tc>
        <w:tc>
          <w:tcPr>
            <w:tcW w:w="3254" w:type="dxa"/>
          </w:tcPr>
          <w:p w14:paraId="47765CE9" w14:textId="03D08387" w:rsidR="005C300D" w:rsidRPr="00C67A60" w:rsidRDefault="00000000" w:rsidP="005C300D">
            <w:pPr>
              <w:pStyle w:val="Kryssruta"/>
            </w:pPr>
            <w:sdt>
              <w:sdtPr>
                <w:id w:val="313063194"/>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AFFD1F1" w14:textId="77777777" w:rsidTr="00B76CC7">
        <w:tc>
          <w:tcPr>
            <w:tcW w:w="5240" w:type="dxa"/>
          </w:tcPr>
          <w:p w14:paraId="11835C07" w14:textId="4D3BEEBF" w:rsidR="005C300D" w:rsidRPr="00FC524B" w:rsidRDefault="00000000" w:rsidP="005C300D">
            <w:pPr>
              <w:pStyle w:val="Kryssruta"/>
            </w:pPr>
            <w:sdt>
              <w:sdtPr>
                <w:id w:val="-131564800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Läs- och skrivdataprogram, ange vilka:</w:t>
            </w:r>
            <w:r w:rsidR="005C300D">
              <w:br/>
            </w:r>
            <w:r w:rsidR="005C300D">
              <w:fldChar w:fldCharType="begin">
                <w:ffData>
                  <w:name w:val="Text2"/>
                  <w:enabled/>
                  <w:calcOnExit w:val="0"/>
                  <w:textInput/>
                </w:ffData>
              </w:fldChar>
            </w:r>
            <w:r w:rsidR="005C300D">
              <w:instrText xml:space="preserve"> FORMTEXT </w:instrText>
            </w:r>
            <w:r w:rsidR="005C300D">
              <w:fldChar w:fldCharType="separate"/>
            </w:r>
            <w:r w:rsidR="005C300D">
              <w:rPr>
                <w:noProof/>
              </w:rPr>
              <w:t> </w:t>
            </w:r>
            <w:r w:rsidR="005C300D">
              <w:rPr>
                <w:noProof/>
              </w:rPr>
              <w:t> </w:t>
            </w:r>
            <w:r w:rsidR="005C300D">
              <w:rPr>
                <w:noProof/>
              </w:rPr>
              <w:t> </w:t>
            </w:r>
            <w:r w:rsidR="005C300D">
              <w:rPr>
                <w:noProof/>
              </w:rPr>
              <w:t> </w:t>
            </w:r>
            <w:r w:rsidR="005C300D">
              <w:rPr>
                <w:noProof/>
              </w:rPr>
              <w:t> </w:t>
            </w:r>
            <w:r w:rsidR="005C300D">
              <w:fldChar w:fldCharType="end"/>
            </w:r>
          </w:p>
        </w:tc>
        <w:tc>
          <w:tcPr>
            <w:tcW w:w="3254" w:type="dxa"/>
          </w:tcPr>
          <w:p w14:paraId="776E3BFA" w14:textId="6821008F" w:rsidR="005C300D" w:rsidRPr="00C67A60" w:rsidRDefault="00000000" w:rsidP="005C300D">
            <w:pPr>
              <w:pStyle w:val="Kryssruta"/>
            </w:pPr>
            <w:sdt>
              <w:sdtPr>
                <w:id w:val="199281472"/>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02D58455" w14:textId="77777777" w:rsidTr="00B76CC7">
        <w:tc>
          <w:tcPr>
            <w:tcW w:w="5240" w:type="dxa"/>
          </w:tcPr>
          <w:p w14:paraId="0A066C00" w14:textId="463E66BD" w:rsidR="005C300D" w:rsidRPr="00FC524B" w:rsidRDefault="00000000" w:rsidP="005C300D">
            <w:pPr>
              <w:pStyle w:val="Kryssruta"/>
            </w:pPr>
            <w:sdt>
              <w:sdtPr>
                <w:id w:val="761886017"/>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Muntliga prov</w:t>
            </w:r>
          </w:p>
        </w:tc>
        <w:tc>
          <w:tcPr>
            <w:tcW w:w="3254" w:type="dxa"/>
          </w:tcPr>
          <w:p w14:paraId="3369F47F" w14:textId="15B31984" w:rsidR="005C300D" w:rsidRPr="00C67A60" w:rsidRDefault="00000000" w:rsidP="005C300D">
            <w:pPr>
              <w:pStyle w:val="Kryssruta"/>
            </w:pPr>
            <w:sdt>
              <w:sdtPr>
                <w:id w:val="1610551997"/>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3D0D665" w14:textId="77777777" w:rsidTr="00B76CC7">
        <w:tc>
          <w:tcPr>
            <w:tcW w:w="5240" w:type="dxa"/>
          </w:tcPr>
          <w:p w14:paraId="383FF5AA" w14:textId="5BC8AF79" w:rsidR="005C300D" w:rsidRPr="00FC524B" w:rsidRDefault="00000000" w:rsidP="005C300D">
            <w:pPr>
              <w:pStyle w:val="Kryssruta"/>
            </w:pPr>
            <w:sdt>
              <w:sdtPr>
                <w:id w:val="-839302727"/>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Resursperson</w:t>
            </w:r>
          </w:p>
        </w:tc>
        <w:tc>
          <w:tcPr>
            <w:tcW w:w="3254" w:type="dxa"/>
          </w:tcPr>
          <w:p w14:paraId="08C04983" w14:textId="5B16D210" w:rsidR="005C300D" w:rsidRPr="00C67A60" w:rsidRDefault="00000000" w:rsidP="005C300D">
            <w:pPr>
              <w:pStyle w:val="Kryssruta"/>
            </w:pPr>
            <w:sdt>
              <w:sdtPr>
                <w:id w:val="1783292170"/>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C032661" w14:textId="77777777" w:rsidTr="00B76CC7">
        <w:tc>
          <w:tcPr>
            <w:tcW w:w="5240" w:type="dxa"/>
          </w:tcPr>
          <w:p w14:paraId="15EA3BF0" w14:textId="47551636" w:rsidR="005C300D" w:rsidRPr="00FC524B" w:rsidRDefault="00000000" w:rsidP="005C300D">
            <w:pPr>
              <w:pStyle w:val="Kryssruta"/>
            </w:pPr>
            <w:sdt>
              <w:sdtPr>
                <w:id w:val="-1262683419"/>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Skriftliga minnesanteckningar</w:t>
            </w:r>
          </w:p>
        </w:tc>
        <w:tc>
          <w:tcPr>
            <w:tcW w:w="3254" w:type="dxa"/>
          </w:tcPr>
          <w:p w14:paraId="560A1637" w14:textId="0ED0DF00" w:rsidR="005C300D" w:rsidRPr="00C67A60" w:rsidRDefault="00000000" w:rsidP="005C300D">
            <w:pPr>
              <w:pStyle w:val="Kryssruta"/>
            </w:pPr>
            <w:sdt>
              <w:sdtPr>
                <w:id w:val="2104681625"/>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3A4595A6" w14:textId="77777777" w:rsidTr="00B76CC7">
        <w:tc>
          <w:tcPr>
            <w:tcW w:w="5240" w:type="dxa"/>
          </w:tcPr>
          <w:p w14:paraId="50BC34A7" w14:textId="2AAADC3E" w:rsidR="005C300D" w:rsidRPr="00FC524B" w:rsidRDefault="00000000" w:rsidP="005C300D">
            <w:pPr>
              <w:pStyle w:val="Kryssruta"/>
            </w:pPr>
            <w:sdt>
              <w:sdtPr>
                <w:id w:val="-1772536791"/>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Specialpedagog/speciallärare</w:t>
            </w:r>
          </w:p>
        </w:tc>
        <w:tc>
          <w:tcPr>
            <w:tcW w:w="3254" w:type="dxa"/>
          </w:tcPr>
          <w:p w14:paraId="5F3CCB06" w14:textId="5C6C8AB1" w:rsidR="005C300D" w:rsidRPr="00C67A60" w:rsidRDefault="00000000" w:rsidP="005C300D">
            <w:pPr>
              <w:pStyle w:val="Kryssruta"/>
            </w:pPr>
            <w:sdt>
              <w:sdtPr>
                <w:id w:val="268281611"/>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21E68359" w14:textId="77777777" w:rsidTr="00B76CC7">
        <w:tc>
          <w:tcPr>
            <w:tcW w:w="5240" w:type="dxa"/>
          </w:tcPr>
          <w:p w14:paraId="009C3D58" w14:textId="39318071" w:rsidR="005C300D" w:rsidRPr="00FC524B" w:rsidRDefault="00000000" w:rsidP="005C300D">
            <w:pPr>
              <w:pStyle w:val="Kryssruta"/>
            </w:pPr>
            <w:sdt>
              <w:sdtPr>
                <w:id w:val="38409802"/>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Särskild undervisningsgrupp, antal elever:</w:t>
            </w:r>
            <w:r w:rsidR="005C300D">
              <w:br/>
            </w:r>
            <w:r w:rsidR="005C300D">
              <w:fldChar w:fldCharType="begin">
                <w:ffData>
                  <w:name w:val="Text2"/>
                  <w:enabled/>
                  <w:calcOnExit w:val="0"/>
                  <w:textInput/>
                </w:ffData>
              </w:fldChar>
            </w:r>
            <w:r w:rsidR="005C300D">
              <w:instrText xml:space="preserve"> FORMTEXT </w:instrText>
            </w:r>
            <w:r w:rsidR="005C300D">
              <w:fldChar w:fldCharType="separate"/>
            </w:r>
            <w:r w:rsidR="005C300D">
              <w:rPr>
                <w:noProof/>
              </w:rPr>
              <w:t> </w:t>
            </w:r>
            <w:r w:rsidR="005C300D">
              <w:rPr>
                <w:noProof/>
              </w:rPr>
              <w:t> </w:t>
            </w:r>
            <w:r w:rsidR="005C300D">
              <w:rPr>
                <w:noProof/>
              </w:rPr>
              <w:t> </w:t>
            </w:r>
            <w:r w:rsidR="005C300D">
              <w:rPr>
                <w:noProof/>
              </w:rPr>
              <w:t> </w:t>
            </w:r>
            <w:r w:rsidR="005C300D">
              <w:rPr>
                <w:noProof/>
              </w:rPr>
              <w:t> </w:t>
            </w:r>
            <w:r w:rsidR="005C300D">
              <w:fldChar w:fldCharType="end"/>
            </w:r>
          </w:p>
        </w:tc>
        <w:tc>
          <w:tcPr>
            <w:tcW w:w="3254" w:type="dxa"/>
          </w:tcPr>
          <w:p w14:paraId="04EA0C4C" w14:textId="488993C3" w:rsidR="005C300D" w:rsidRPr="00C67A60" w:rsidRDefault="00000000" w:rsidP="005C300D">
            <w:pPr>
              <w:pStyle w:val="Kryssruta"/>
            </w:pPr>
            <w:sdt>
              <w:sdtPr>
                <w:id w:val="-185606826"/>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5439FCD7" w14:textId="77777777" w:rsidTr="00B76CC7">
        <w:tc>
          <w:tcPr>
            <w:tcW w:w="5240" w:type="dxa"/>
          </w:tcPr>
          <w:p w14:paraId="113EC4C4" w14:textId="3CD469E9" w:rsidR="005C300D" w:rsidRPr="00FC524B" w:rsidRDefault="00000000" w:rsidP="005C300D">
            <w:pPr>
              <w:pStyle w:val="Kryssruta"/>
            </w:pPr>
            <w:sdt>
              <w:sdtPr>
                <w:id w:val="-1554683822"/>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Särskilt schema över skoldagen</w:t>
            </w:r>
          </w:p>
        </w:tc>
        <w:tc>
          <w:tcPr>
            <w:tcW w:w="3254" w:type="dxa"/>
          </w:tcPr>
          <w:p w14:paraId="300F40E9" w14:textId="2380B2DC" w:rsidR="005C300D" w:rsidRPr="00C67A60" w:rsidRDefault="00000000" w:rsidP="005C300D">
            <w:pPr>
              <w:pStyle w:val="Kryssruta"/>
            </w:pPr>
            <w:sdt>
              <w:sdtPr>
                <w:id w:val="-763074612"/>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63B77BFF" w14:textId="77777777" w:rsidTr="00B76CC7">
        <w:tc>
          <w:tcPr>
            <w:tcW w:w="5240" w:type="dxa"/>
          </w:tcPr>
          <w:p w14:paraId="290374BE" w14:textId="2588DA1B" w:rsidR="005C300D" w:rsidRPr="00FC524B" w:rsidRDefault="00000000" w:rsidP="005C300D">
            <w:pPr>
              <w:pStyle w:val="Kryssruta"/>
            </w:pPr>
            <w:sdt>
              <w:sdtPr>
                <w:id w:val="-4390684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Undervisningsområde förklarat på annat sätt</w:t>
            </w:r>
          </w:p>
        </w:tc>
        <w:tc>
          <w:tcPr>
            <w:tcW w:w="3254" w:type="dxa"/>
          </w:tcPr>
          <w:p w14:paraId="04A25C31" w14:textId="371D184A" w:rsidR="005C300D" w:rsidRPr="00C67A60" w:rsidRDefault="00000000" w:rsidP="005C300D">
            <w:pPr>
              <w:pStyle w:val="Kryssruta"/>
            </w:pPr>
            <w:sdt>
              <w:sdtPr>
                <w:id w:val="-415018954"/>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39BE2764" w14:textId="77777777" w:rsidTr="00B76CC7">
        <w:tc>
          <w:tcPr>
            <w:tcW w:w="5240" w:type="dxa"/>
          </w:tcPr>
          <w:p w14:paraId="53D2696A" w14:textId="20D46C42" w:rsidR="005C300D" w:rsidRPr="00FC524B" w:rsidRDefault="00000000" w:rsidP="005C300D">
            <w:pPr>
              <w:pStyle w:val="Kryssruta"/>
            </w:pPr>
            <w:sdt>
              <w:sdtPr>
                <w:id w:val="67261679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Visuellt stöd</w:t>
            </w:r>
          </w:p>
        </w:tc>
        <w:tc>
          <w:tcPr>
            <w:tcW w:w="3254" w:type="dxa"/>
          </w:tcPr>
          <w:p w14:paraId="4A22F281" w14:textId="60D4C765" w:rsidR="005C300D" w:rsidRPr="00C67A60" w:rsidRDefault="00000000" w:rsidP="005C300D">
            <w:pPr>
              <w:pStyle w:val="Kryssruta"/>
            </w:pPr>
            <w:sdt>
              <w:sdtPr>
                <w:id w:val="1392541168"/>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5C300D" w14:paraId="170C8059" w14:textId="77777777" w:rsidTr="00B76CC7">
        <w:tc>
          <w:tcPr>
            <w:tcW w:w="5240" w:type="dxa"/>
          </w:tcPr>
          <w:p w14:paraId="12E870BD" w14:textId="2984ED8D" w:rsidR="005C300D" w:rsidRPr="00FC524B" w:rsidRDefault="00000000" w:rsidP="005C300D">
            <w:pPr>
              <w:pStyle w:val="Kryssruta"/>
            </w:pPr>
            <w:sdt>
              <w:sdtPr>
                <w:id w:val="-39050140"/>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5C300D" w:rsidRPr="006E6DFB">
              <w:t xml:space="preserve">  </w:t>
            </w:r>
            <w:r w:rsidR="005C300D" w:rsidRPr="00EB4DF6">
              <w:t>Övrigt stöd:</w:t>
            </w:r>
            <w:r w:rsidR="005C300D">
              <w:t xml:space="preserve"> </w:t>
            </w:r>
            <w:r w:rsidR="005C300D">
              <w:br/>
            </w:r>
            <w:r w:rsidR="005C300D">
              <w:fldChar w:fldCharType="begin">
                <w:ffData>
                  <w:name w:val="Text2"/>
                  <w:enabled/>
                  <w:calcOnExit w:val="0"/>
                  <w:textInput/>
                </w:ffData>
              </w:fldChar>
            </w:r>
            <w:r w:rsidR="005C300D">
              <w:instrText xml:space="preserve"> FORMTEXT </w:instrText>
            </w:r>
            <w:r w:rsidR="005C300D">
              <w:fldChar w:fldCharType="separate"/>
            </w:r>
            <w:r w:rsidR="005C300D">
              <w:rPr>
                <w:noProof/>
              </w:rPr>
              <w:t> </w:t>
            </w:r>
            <w:r w:rsidR="005C300D">
              <w:rPr>
                <w:noProof/>
              </w:rPr>
              <w:t> </w:t>
            </w:r>
            <w:r w:rsidR="005C300D">
              <w:rPr>
                <w:noProof/>
              </w:rPr>
              <w:t> </w:t>
            </w:r>
            <w:r w:rsidR="005C300D">
              <w:rPr>
                <w:noProof/>
              </w:rPr>
              <w:t> </w:t>
            </w:r>
            <w:r w:rsidR="005C300D">
              <w:rPr>
                <w:noProof/>
              </w:rPr>
              <w:t> </w:t>
            </w:r>
            <w:r w:rsidR="005C300D">
              <w:fldChar w:fldCharType="end"/>
            </w:r>
          </w:p>
        </w:tc>
        <w:tc>
          <w:tcPr>
            <w:tcW w:w="3254" w:type="dxa"/>
          </w:tcPr>
          <w:p w14:paraId="7A39D0CF" w14:textId="4F251056" w:rsidR="005C300D" w:rsidRPr="00C67A60" w:rsidRDefault="00000000" w:rsidP="005C300D">
            <w:pPr>
              <w:pStyle w:val="Kryssruta"/>
            </w:pPr>
            <w:sdt>
              <w:sdtPr>
                <w:id w:val="1847589685"/>
                <w14:checkbox>
                  <w14:checked w14:val="0"/>
                  <w14:checkedState w14:val="2612" w14:font="MS Gothic"/>
                  <w14:uncheckedState w14:val="2610" w14:font="MS Gothic"/>
                </w14:checkbox>
              </w:sdtPr>
              <w:sdtContent>
                <w:r w:rsidR="005C300D" w:rsidRPr="00475836">
                  <w:rPr>
                    <w:rFonts w:ascii="MS Gothic" w:eastAsia="MS Gothic" w:hAnsi="MS Gothic" w:hint="eastAsia"/>
                  </w:rPr>
                  <w:t>☐</w:t>
                </w:r>
              </w:sdtContent>
            </w:sdt>
            <w:r w:rsidR="005C300D" w:rsidRPr="00475836">
              <w:t xml:space="preserve">  Fortsatt behov</w:t>
            </w:r>
          </w:p>
        </w:tc>
      </w:tr>
      <w:tr w:rsidR="009E533A" w14:paraId="7602291B" w14:textId="77777777" w:rsidTr="00B76CC7">
        <w:trPr>
          <w:trHeight w:val="4242"/>
        </w:trPr>
        <w:tc>
          <w:tcPr>
            <w:tcW w:w="8494" w:type="dxa"/>
            <w:gridSpan w:val="2"/>
          </w:tcPr>
          <w:p w14:paraId="4EF59C3E" w14:textId="2BED8D06" w:rsidR="009E533A" w:rsidRDefault="009E533A" w:rsidP="00EA1A5B">
            <w:pPr>
              <w:pStyle w:val="Hjlptext"/>
            </w:pPr>
            <w:r>
              <w:t>Beskriv detaljerat och specifikt på vilket sätt de stöd och anpassningar ni angett ovan har utformats för eleven. Beskriv också vilka resultat era insatser har givit och vad som varit framgångsrikt. (max 1500 tecken)</w:t>
            </w:r>
          </w:p>
          <w:p w14:paraId="3F77E7BE" w14:textId="72CC5766" w:rsidR="009E533A" w:rsidRPr="00CB1ACC" w:rsidRDefault="007E2021"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E533A" w14:paraId="2C24309F" w14:textId="77777777" w:rsidTr="00B76CC7">
        <w:trPr>
          <w:trHeight w:val="4656"/>
        </w:trPr>
        <w:tc>
          <w:tcPr>
            <w:tcW w:w="8494" w:type="dxa"/>
            <w:gridSpan w:val="2"/>
          </w:tcPr>
          <w:p w14:paraId="4BEFDCC8" w14:textId="1180DC02" w:rsidR="009E533A" w:rsidRDefault="009E533A" w:rsidP="00EA1A5B">
            <w:pPr>
              <w:pStyle w:val="Hjlptext"/>
            </w:pPr>
            <w:r>
              <w:lastRenderedPageBreak/>
              <w:t>Vilka extra anpassningar har gjorts i andra sammanhang (i matsalen, resväg till skolan, på raster med mera)? Beskriv detaljerat anpassningarna. Beskriv också vilka resultat era insatser givit och vad som varit framgångsrikt.</w:t>
            </w:r>
            <w:r>
              <w:br/>
              <w:t>(max 1500 tecken)</w:t>
            </w:r>
          </w:p>
          <w:p w14:paraId="4BF5B4C1" w14:textId="2F04457B" w:rsidR="009E533A" w:rsidRPr="00CB1ACC" w:rsidRDefault="007E2021"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32475" w14:paraId="1018967A" w14:textId="77777777" w:rsidTr="00332475">
        <w:trPr>
          <w:trHeight w:val="737"/>
        </w:trPr>
        <w:tc>
          <w:tcPr>
            <w:tcW w:w="8494" w:type="dxa"/>
            <w:gridSpan w:val="2"/>
          </w:tcPr>
          <w:p w14:paraId="6D50FEB2" w14:textId="77777777" w:rsidR="00332475" w:rsidRDefault="00332475" w:rsidP="00EA1A5B">
            <w:pPr>
              <w:pStyle w:val="Hjlptext"/>
            </w:pPr>
            <w:r w:rsidRPr="00332475">
              <w:t>Hur hög frånvaro har eleven haft under innevarande läsår?</w:t>
            </w:r>
          </w:p>
          <w:p w14:paraId="4DB0BB91" w14:textId="3ACF1CB3" w:rsidR="00332475" w:rsidRPr="00332475" w:rsidRDefault="00332475" w:rsidP="00332475">
            <w:pPr>
              <w:pStyle w:val="Formulrtext"/>
            </w:pPr>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r>
              <w:t xml:space="preserve"> %</w:t>
            </w:r>
          </w:p>
        </w:tc>
      </w:tr>
      <w:tr w:rsidR="009E533A" w14:paraId="1D4C8F6A" w14:textId="77777777" w:rsidTr="00332475">
        <w:trPr>
          <w:trHeight w:val="4502"/>
        </w:trPr>
        <w:tc>
          <w:tcPr>
            <w:tcW w:w="8494" w:type="dxa"/>
            <w:gridSpan w:val="2"/>
          </w:tcPr>
          <w:p w14:paraId="036A1BCE" w14:textId="556BE593" w:rsidR="009E533A" w:rsidRDefault="009E533A" w:rsidP="00EA1A5B">
            <w:pPr>
              <w:pStyle w:val="Hjlptext"/>
            </w:pPr>
            <w:r w:rsidRPr="009E533A">
              <w:t>Om eleven har hög frånvaro, hur har skolan arbetat med detta? Vilka resultat har insatserna gett? (</w:t>
            </w:r>
            <w:r>
              <w:t>m</w:t>
            </w:r>
            <w:r w:rsidRPr="009E533A">
              <w:t>ax 1500 tecken)</w:t>
            </w:r>
          </w:p>
          <w:p w14:paraId="18B971B9" w14:textId="2268AA2B" w:rsidR="009E533A" w:rsidRPr="00CB1ACC" w:rsidRDefault="007E2021"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9D5465" w14:textId="44BD55A3" w:rsidR="000D5EF1" w:rsidRDefault="00332475" w:rsidP="009E533A">
      <w:pPr>
        <w:pStyle w:val="Rubrik2"/>
      </w:pPr>
      <w:r>
        <w:t>Utredningar</w:t>
      </w:r>
    </w:p>
    <w:tbl>
      <w:tblPr>
        <w:tblStyle w:val="Tabellrutntljust"/>
        <w:tblW w:w="4960" w:type="pct"/>
        <w:tblLook w:val="04A0" w:firstRow="1" w:lastRow="0" w:firstColumn="1" w:lastColumn="0" w:noHBand="0" w:noVBand="1"/>
      </w:tblPr>
      <w:tblGrid>
        <w:gridCol w:w="5480"/>
        <w:gridCol w:w="2946"/>
      </w:tblGrid>
      <w:tr w:rsidR="009E533A" w:rsidRPr="009E533A" w14:paraId="3A3236F8" w14:textId="77777777" w:rsidTr="001F7754">
        <w:tc>
          <w:tcPr>
            <w:tcW w:w="3252" w:type="pct"/>
          </w:tcPr>
          <w:p w14:paraId="1ABBC62F" w14:textId="4634EC89" w:rsidR="009E533A" w:rsidRPr="009E533A" w:rsidRDefault="00332475" w:rsidP="00332475">
            <w:pPr>
              <w:spacing w:before="160" w:after="160"/>
              <w:rPr>
                <w:b/>
                <w:bCs/>
              </w:rPr>
            </w:pPr>
            <w:r w:rsidRPr="00332475">
              <w:rPr>
                <w:b/>
                <w:bCs/>
              </w:rPr>
              <w:t>Utredning finns som styrker anfört behov</w:t>
            </w:r>
          </w:p>
        </w:tc>
        <w:tc>
          <w:tcPr>
            <w:tcW w:w="1748" w:type="pct"/>
          </w:tcPr>
          <w:p w14:paraId="30AEBA6A" w14:textId="45675FE1" w:rsidR="009E533A" w:rsidRPr="009E533A" w:rsidRDefault="009E533A" w:rsidP="00332475">
            <w:pPr>
              <w:spacing w:before="160" w:after="160"/>
              <w:rPr>
                <w:b/>
                <w:bCs/>
              </w:rPr>
            </w:pPr>
            <w:r w:rsidRPr="009E533A">
              <w:rPr>
                <w:b/>
                <w:bCs/>
              </w:rPr>
              <w:t>Genomförd år</w:t>
            </w:r>
          </w:p>
        </w:tc>
      </w:tr>
      <w:tr w:rsidR="009E533A" w14:paraId="00B78C14" w14:textId="77777777" w:rsidTr="001F7754">
        <w:tc>
          <w:tcPr>
            <w:tcW w:w="3252" w:type="pct"/>
          </w:tcPr>
          <w:p w14:paraId="3373A65B" w14:textId="4ECAAC43" w:rsidR="009E533A" w:rsidRDefault="00000000" w:rsidP="009E533A">
            <w:pPr>
              <w:pStyle w:val="Kryssruta"/>
            </w:pPr>
            <w:sdt>
              <w:sdtPr>
                <w:id w:val="445043179"/>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9E533A" w:rsidRPr="00767182">
              <w:t xml:space="preserve">  </w:t>
            </w:r>
            <w:r w:rsidR="009E533A" w:rsidRPr="00226F30">
              <w:t>Dyslexi</w:t>
            </w:r>
            <w:r w:rsidR="009E533A">
              <w:t>utredning</w:t>
            </w:r>
          </w:p>
        </w:tc>
        <w:tc>
          <w:tcPr>
            <w:tcW w:w="1748" w:type="pct"/>
          </w:tcPr>
          <w:p w14:paraId="76C1B7DD" w14:textId="3E9A7373"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957DA3F" w14:textId="77777777" w:rsidTr="001F7754">
        <w:tc>
          <w:tcPr>
            <w:tcW w:w="3252" w:type="pct"/>
          </w:tcPr>
          <w:p w14:paraId="1C85993C" w14:textId="76C7163A" w:rsidR="009E533A" w:rsidRDefault="00000000" w:rsidP="009E533A">
            <w:pPr>
              <w:pStyle w:val="Kryssruta"/>
            </w:pPr>
            <w:sdt>
              <w:sdtPr>
                <w:id w:val="1439100476"/>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9E533A" w:rsidRPr="00767182">
              <w:t xml:space="preserve">  </w:t>
            </w:r>
            <w:r w:rsidR="009E533A" w:rsidRPr="00226F30">
              <w:t>Dyskalkyli</w:t>
            </w:r>
            <w:r w:rsidR="009E533A">
              <w:t>utredning</w:t>
            </w:r>
          </w:p>
        </w:tc>
        <w:tc>
          <w:tcPr>
            <w:tcW w:w="1748" w:type="pct"/>
          </w:tcPr>
          <w:p w14:paraId="4C544E97" w14:textId="464BD619"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332475" w14:paraId="4E1F766A" w14:textId="77777777" w:rsidTr="00F8358C">
        <w:tc>
          <w:tcPr>
            <w:tcW w:w="3252" w:type="pct"/>
          </w:tcPr>
          <w:p w14:paraId="6AB6DA9D" w14:textId="77777777" w:rsidR="00332475" w:rsidRDefault="00000000" w:rsidP="00F8358C">
            <w:pPr>
              <w:pStyle w:val="Kryssruta"/>
            </w:pPr>
            <w:sdt>
              <w:sdtPr>
                <w:id w:val="-240794155"/>
                <w14:checkbox>
                  <w14:checked w14:val="0"/>
                  <w14:checkedState w14:val="2612" w14:font="MS Gothic"/>
                  <w14:uncheckedState w14:val="2610" w14:font="MS Gothic"/>
                </w14:checkbox>
              </w:sdtPr>
              <w:sdtContent>
                <w:r w:rsidR="00332475">
                  <w:rPr>
                    <w:rFonts w:ascii="MS Gothic" w:eastAsia="MS Gothic" w:hAnsi="MS Gothic" w:hint="eastAsia"/>
                  </w:rPr>
                  <w:t>☐</w:t>
                </w:r>
              </w:sdtContent>
            </w:sdt>
            <w:r w:rsidR="00332475" w:rsidRPr="00767182">
              <w:t xml:space="preserve">  </w:t>
            </w:r>
            <w:r w:rsidR="00332475" w:rsidRPr="00226F30">
              <w:t>Logoped</w:t>
            </w:r>
            <w:r w:rsidR="00332475">
              <w:t>utredning</w:t>
            </w:r>
          </w:p>
        </w:tc>
        <w:tc>
          <w:tcPr>
            <w:tcW w:w="1748" w:type="pct"/>
          </w:tcPr>
          <w:p w14:paraId="03ED9FFE" w14:textId="77777777" w:rsidR="00332475" w:rsidRDefault="00332475" w:rsidP="00F8358C">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332475" w14:paraId="34C00440" w14:textId="77777777" w:rsidTr="00F8358C">
        <w:tc>
          <w:tcPr>
            <w:tcW w:w="3252" w:type="pct"/>
          </w:tcPr>
          <w:p w14:paraId="0334D340" w14:textId="7BB30CB7" w:rsidR="00332475" w:rsidRDefault="00000000" w:rsidP="00F8358C">
            <w:pPr>
              <w:pStyle w:val="Kryssruta"/>
            </w:pPr>
            <w:sdt>
              <w:sdtPr>
                <w:id w:val="955147140"/>
                <w14:checkbox>
                  <w14:checked w14:val="0"/>
                  <w14:checkedState w14:val="2612" w14:font="MS Gothic"/>
                  <w14:uncheckedState w14:val="2610" w14:font="MS Gothic"/>
                </w14:checkbox>
              </w:sdtPr>
              <w:sdtContent>
                <w:r w:rsidR="00332475">
                  <w:rPr>
                    <w:rFonts w:ascii="MS Gothic" w:eastAsia="MS Gothic" w:hAnsi="MS Gothic" w:hint="eastAsia"/>
                  </w:rPr>
                  <w:t>☐</w:t>
                </w:r>
              </w:sdtContent>
            </w:sdt>
            <w:r w:rsidR="00332475" w:rsidRPr="00767182">
              <w:t xml:space="preserve">  </w:t>
            </w:r>
            <w:r w:rsidR="00332475">
              <w:t>AST</w:t>
            </w:r>
          </w:p>
        </w:tc>
        <w:tc>
          <w:tcPr>
            <w:tcW w:w="1748" w:type="pct"/>
          </w:tcPr>
          <w:p w14:paraId="1C9900CA" w14:textId="77777777" w:rsidR="00332475" w:rsidRDefault="00332475" w:rsidP="00F8358C">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264A85E0" w14:textId="77777777" w:rsidTr="001F7754">
        <w:tc>
          <w:tcPr>
            <w:tcW w:w="3252" w:type="pct"/>
          </w:tcPr>
          <w:p w14:paraId="1A5C8DE3" w14:textId="124DDEC6" w:rsidR="009E533A" w:rsidRDefault="00000000" w:rsidP="009E533A">
            <w:pPr>
              <w:pStyle w:val="Kryssruta"/>
            </w:pPr>
            <w:sdt>
              <w:sdtPr>
                <w:id w:val="-1506514965"/>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9E533A" w:rsidRPr="00767182">
              <w:t xml:space="preserve">  </w:t>
            </w:r>
            <w:r w:rsidR="00332475">
              <w:t>ADHD</w:t>
            </w:r>
          </w:p>
        </w:tc>
        <w:tc>
          <w:tcPr>
            <w:tcW w:w="1748" w:type="pct"/>
          </w:tcPr>
          <w:p w14:paraId="6BBBFFA0" w14:textId="66615652"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106B28E" w14:textId="77777777" w:rsidTr="001F7754">
        <w:tc>
          <w:tcPr>
            <w:tcW w:w="3252" w:type="pct"/>
          </w:tcPr>
          <w:p w14:paraId="13FEB9D2" w14:textId="6F632340" w:rsidR="009E533A" w:rsidRDefault="00000000" w:rsidP="009E533A">
            <w:pPr>
              <w:pStyle w:val="Kryssruta"/>
            </w:pPr>
            <w:sdt>
              <w:sdtPr>
                <w:id w:val="-2131157880"/>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9E533A" w:rsidRPr="00767182">
              <w:t xml:space="preserve">  </w:t>
            </w:r>
            <w:r w:rsidR="009E533A" w:rsidRPr="00226F30">
              <w:t>Annan utredning</w:t>
            </w:r>
            <w:r w:rsidR="009E533A">
              <w:t xml:space="preserve">: </w:t>
            </w:r>
            <w:r w:rsidR="009E533A">
              <w:br/>
            </w:r>
            <w:r w:rsidR="009E533A" w:rsidRPr="006B2DCD">
              <w:fldChar w:fldCharType="begin">
                <w:ffData>
                  <w:name w:val="Text2"/>
                  <w:enabled/>
                  <w:calcOnExit w:val="0"/>
                  <w:textInput/>
                </w:ffData>
              </w:fldChar>
            </w:r>
            <w:r w:rsidR="009E533A" w:rsidRPr="006B2DCD">
              <w:instrText xml:space="preserve"> FORMTEXT </w:instrText>
            </w:r>
            <w:r w:rsidR="009E533A" w:rsidRPr="006B2DCD">
              <w:fldChar w:fldCharType="separate"/>
            </w:r>
            <w:r w:rsidR="009E533A" w:rsidRPr="006B2DCD">
              <w:rPr>
                <w:noProof/>
              </w:rPr>
              <w:t> </w:t>
            </w:r>
            <w:r w:rsidR="009E533A" w:rsidRPr="006B2DCD">
              <w:rPr>
                <w:noProof/>
              </w:rPr>
              <w:t> </w:t>
            </w:r>
            <w:r w:rsidR="009E533A" w:rsidRPr="006B2DCD">
              <w:rPr>
                <w:noProof/>
              </w:rPr>
              <w:t> </w:t>
            </w:r>
            <w:r w:rsidR="009E533A" w:rsidRPr="006B2DCD">
              <w:rPr>
                <w:noProof/>
              </w:rPr>
              <w:t> </w:t>
            </w:r>
            <w:r w:rsidR="009E533A" w:rsidRPr="006B2DCD">
              <w:rPr>
                <w:noProof/>
              </w:rPr>
              <w:t> </w:t>
            </w:r>
            <w:r w:rsidR="009E533A" w:rsidRPr="006B2DCD">
              <w:fldChar w:fldCharType="end"/>
            </w:r>
          </w:p>
        </w:tc>
        <w:tc>
          <w:tcPr>
            <w:tcW w:w="1748" w:type="pct"/>
          </w:tcPr>
          <w:p w14:paraId="2E2B5FCB" w14:textId="3F396E71"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1F7754" w14:paraId="04A6EEF1" w14:textId="77777777" w:rsidTr="001F7754">
        <w:trPr>
          <w:trHeight w:val="4979"/>
        </w:trPr>
        <w:tc>
          <w:tcPr>
            <w:tcW w:w="5000" w:type="pct"/>
            <w:gridSpan w:val="2"/>
          </w:tcPr>
          <w:p w14:paraId="039F5F08" w14:textId="7974133E" w:rsidR="001F7754" w:rsidRDefault="001F7754" w:rsidP="001F7754">
            <w:pPr>
              <w:pStyle w:val="Hjlptext"/>
            </w:pPr>
            <w:r w:rsidRPr="003B155A">
              <w:lastRenderedPageBreak/>
              <w:t xml:space="preserve">Annan viktig information kopplat till utredningar som </w:t>
            </w:r>
            <w:r w:rsidR="003C08AC">
              <w:t xml:space="preserve">mottagande gymnasieskola </w:t>
            </w:r>
            <w:r w:rsidRPr="003B155A">
              <w:t>bör känna till. (max 1500 tecken)</w:t>
            </w:r>
          </w:p>
          <w:p w14:paraId="72F6E472" w14:textId="6D3A41D0" w:rsidR="001F7754" w:rsidRPr="006B2DCD" w:rsidRDefault="007E2021" w:rsidP="001F7754">
            <w:pPr>
              <w:pStyle w:val="Kryssruta"/>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75D1F8A" w14:textId="77777777" w:rsidR="00332475" w:rsidRDefault="00332475" w:rsidP="00332475">
      <w:pPr>
        <w:pStyle w:val="Rubrik2"/>
      </w:pPr>
      <w:r w:rsidRPr="003B155A">
        <w:t xml:space="preserve">Elevens syn på </w:t>
      </w:r>
      <w:r w:rsidRPr="001F7754">
        <w:t>fortsatta</w:t>
      </w:r>
      <w:r w:rsidRPr="003B155A">
        <w:t xml:space="preserve"> studier</w:t>
      </w:r>
    </w:p>
    <w:tbl>
      <w:tblPr>
        <w:tblStyle w:val="Tabellrutntljust"/>
        <w:tblW w:w="5000" w:type="pct"/>
        <w:tblLook w:val="04A0" w:firstRow="1" w:lastRow="0" w:firstColumn="1" w:lastColumn="0" w:noHBand="0" w:noVBand="1"/>
      </w:tblPr>
      <w:tblGrid>
        <w:gridCol w:w="8494"/>
      </w:tblGrid>
      <w:tr w:rsidR="00332475" w14:paraId="46F750EA" w14:textId="77777777" w:rsidTr="00F8358C">
        <w:trPr>
          <w:trHeight w:val="1843"/>
        </w:trPr>
        <w:tc>
          <w:tcPr>
            <w:tcW w:w="5000" w:type="pct"/>
          </w:tcPr>
          <w:p w14:paraId="3A8FB29F" w14:textId="77777777" w:rsidR="00332475" w:rsidRDefault="00332475" w:rsidP="00F8358C">
            <w:pPr>
              <w:pStyle w:val="Hjlptext"/>
            </w:pPr>
            <w:r w:rsidRPr="003B155A">
              <w:t>Vad behöver du för att trivas i skolan? (max 500 tecken)</w:t>
            </w:r>
          </w:p>
          <w:p w14:paraId="35C44E29" w14:textId="77777777" w:rsidR="00332475" w:rsidRPr="00CB1ACC" w:rsidRDefault="00332475" w:rsidP="00F8358C">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32475" w14:paraId="71F4C8EE" w14:textId="77777777" w:rsidTr="00F8358C">
        <w:trPr>
          <w:trHeight w:val="1840"/>
        </w:trPr>
        <w:tc>
          <w:tcPr>
            <w:tcW w:w="5000" w:type="pct"/>
          </w:tcPr>
          <w:p w14:paraId="18E7E891" w14:textId="77777777" w:rsidR="00332475" w:rsidRDefault="00332475" w:rsidP="00F8358C">
            <w:pPr>
              <w:pStyle w:val="Hjlptext"/>
            </w:pPr>
            <w:r w:rsidRPr="003B155A">
              <w:t>När och hur är det lättast för dig att lära dig? (max 500 tecken)</w:t>
            </w:r>
          </w:p>
          <w:p w14:paraId="13D1C810" w14:textId="77777777" w:rsidR="00332475" w:rsidRPr="00CB1ACC" w:rsidRDefault="00332475" w:rsidP="00F8358C">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32475" w14:paraId="5F5CC6BA" w14:textId="77777777" w:rsidTr="00F8358C">
        <w:trPr>
          <w:trHeight w:val="1845"/>
        </w:trPr>
        <w:tc>
          <w:tcPr>
            <w:tcW w:w="5000" w:type="pct"/>
          </w:tcPr>
          <w:p w14:paraId="56CD385D" w14:textId="77777777" w:rsidR="00332475" w:rsidRDefault="00332475" w:rsidP="00F8358C">
            <w:pPr>
              <w:pStyle w:val="Hjlptext"/>
            </w:pPr>
            <w:r w:rsidRPr="003B155A">
              <w:t>När och hur är det svårast för dig att lära dig? (max 500 tecken)</w:t>
            </w:r>
          </w:p>
          <w:p w14:paraId="19F822D3" w14:textId="77777777" w:rsidR="00332475" w:rsidRPr="00CB1ACC" w:rsidRDefault="00332475" w:rsidP="00F8358C">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A169ABF" w14:textId="77777777" w:rsidR="00332475" w:rsidRDefault="00332475">
      <w:pPr>
        <w:rPr>
          <w:rFonts w:eastAsiaTheme="majorEastAsia" w:cstheme="majorBidi"/>
          <w:b/>
          <w:sz w:val="22"/>
          <w:szCs w:val="22"/>
        </w:rPr>
      </w:pPr>
      <w:r>
        <w:br w:type="page"/>
      </w:r>
    </w:p>
    <w:p w14:paraId="028DA114" w14:textId="49EA19D6" w:rsidR="003B155A" w:rsidRDefault="003B155A" w:rsidP="003B155A">
      <w:pPr>
        <w:pStyle w:val="Rubrik2"/>
      </w:pPr>
      <w:r w:rsidRPr="003B155A">
        <w:lastRenderedPageBreak/>
        <w:t>Uppgifter om tidigare skolgång för elev som gått skola i annat land än Sverige</w:t>
      </w:r>
    </w:p>
    <w:tbl>
      <w:tblPr>
        <w:tblStyle w:val="Tabellrutntljust"/>
        <w:tblW w:w="0" w:type="auto"/>
        <w:tblLook w:val="04A0" w:firstRow="1" w:lastRow="0" w:firstColumn="1" w:lastColumn="0" w:noHBand="0" w:noVBand="1"/>
      </w:tblPr>
      <w:tblGrid>
        <w:gridCol w:w="4247"/>
        <w:gridCol w:w="4247"/>
      </w:tblGrid>
      <w:tr w:rsidR="003B155A" w14:paraId="4FB7BE14" w14:textId="77777777" w:rsidTr="00EA1A5B">
        <w:tc>
          <w:tcPr>
            <w:tcW w:w="4247" w:type="dxa"/>
          </w:tcPr>
          <w:p w14:paraId="4669F088" w14:textId="3E134F39" w:rsidR="003B155A" w:rsidRDefault="003B155A" w:rsidP="00EA1A5B">
            <w:pPr>
              <w:pStyle w:val="Hjlptext"/>
            </w:pPr>
            <w:r w:rsidRPr="003B155A">
              <w:t>I vilket land har eleven gått i skolan?</w:t>
            </w:r>
          </w:p>
          <w:p w14:paraId="693D5A4F"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1BE7EC9" w14:textId="026AD598" w:rsidR="003B155A" w:rsidRDefault="003B155A" w:rsidP="00EA1A5B">
            <w:pPr>
              <w:pStyle w:val="Hjlptext"/>
            </w:pPr>
            <w:r w:rsidRPr="003B155A">
              <w:t>Hur många år har eleven gått i skola i utlandet?</w:t>
            </w:r>
          </w:p>
          <w:p w14:paraId="3412C90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072C3A5" w14:textId="77777777" w:rsidTr="003B155A">
        <w:tc>
          <w:tcPr>
            <w:tcW w:w="4247" w:type="dxa"/>
          </w:tcPr>
          <w:p w14:paraId="5703F49C" w14:textId="7D3ACB8A" w:rsidR="003B155A" w:rsidRDefault="003B155A" w:rsidP="00EA1A5B">
            <w:pPr>
              <w:pStyle w:val="Hjlptext"/>
            </w:pPr>
            <w:r w:rsidRPr="003B155A">
              <w:t>Har eleven avslutat grundskolan i utlandet (med slutbetyg)?</w:t>
            </w:r>
          </w:p>
          <w:p w14:paraId="0F5C3BCC" w14:textId="196FD914" w:rsidR="003B155A" w:rsidRDefault="00000000" w:rsidP="003B155A">
            <w:pPr>
              <w:pStyle w:val="Kryssruta"/>
            </w:pPr>
            <w:sdt>
              <w:sdtPr>
                <w:id w:val="478816852"/>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3B155A" w:rsidRPr="006E6DFB">
              <w:t xml:space="preserve">  </w:t>
            </w:r>
            <w:r w:rsidR="003B155A">
              <w:t>Ja</w:t>
            </w:r>
          </w:p>
          <w:p w14:paraId="4DCBDB5D" w14:textId="4A4122CA" w:rsidR="003B155A" w:rsidRPr="00127CE7" w:rsidRDefault="00000000" w:rsidP="003B155A">
            <w:pPr>
              <w:pStyle w:val="Formulrtext"/>
            </w:pPr>
            <w:sdt>
              <w:sdtPr>
                <w:id w:val="1856997588"/>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3B155A" w:rsidRPr="006E6DFB">
              <w:t xml:space="preserve">  </w:t>
            </w:r>
            <w:r w:rsidR="003B155A">
              <w:t>Nej</w:t>
            </w:r>
          </w:p>
        </w:tc>
        <w:tc>
          <w:tcPr>
            <w:tcW w:w="4247" w:type="dxa"/>
          </w:tcPr>
          <w:p w14:paraId="20AB5EB2" w14:textId="4D5C99CA" w:rsidR="003B155A" w:rsidRDefault="003B155A" w:rsidP="001F7754">
            <w:pPr>
              <w:pStyle w:val="Hjlptext"/>
              <w:spacing w:after="240"/>
            </w:pPr>
            <w:r w:rsidRPr="003B155A">
              <w:t>Har eleven betyg från gymnasiestudier i utlandet?</w:t>
            </w:r>
          </w:p>
          <w:p w14:paraId="6D7E54C0" w14:textId="30673BAB" w:rsidR="003B155A" w:rsidRDefault="00000000" w:rsidP="003B155A">
            <w:pPr>
              <w:pStyle w:val="Kryssruta"/>
            </w:pPr>
            <w:sdt>
              <w:sdtPr>
                <w:id w:val="1175376028"/>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3B155A" w:rsidRPr="006E6DFB">
              <w:t xml:space="preserve">  </w:t>
            </w:r>
            <w:r w:rsidR="003B155A">
              <w:t>Ja</w:t>
            </w:r>
          </w:p>
          <w:p w14:paraId="695C9952" w14:textId="22192C3E" w:rsidR="003B155A" w:rsidRPr="00BF7A43" w:rsidRDefault="00000000" w:rsidP="003B155A">
            <w:pPr>
              <w:pStyle w:val="Kryssruta"/>
            </w:pPr>
            <w:sdt>
              <w:sdtPr>
                <w:id w:val="-73593844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3B155A" w:rsidRPr="006E6DFB">
              <w:t xml:space="preserve">  </w:t>
            </w:r>
            <w:r w:rsidR="003B155A">
              <w:t>Nej</w:t>
            </w:r>
          </w:p>
        </w:tc>
      </w:tr>
      <w:tr w:rsidR="003B155A" w14:paraId="1C195A0B" w14:textId="77777777" w:rsidTr="003B155A">
        <w:tc>
          <w:tcPr>
            <w:tcW w:w="4247" w:type="dxa"/>
          </w:tcPr>
          <w:p w14:paraId="7BA65D0B" w14:textId="6353475B" w:rsidR="003B155A" w:rsidRDefault="003B155A" w:rsidP="00EA1A5B">
            <w:pPr>
              <w:pStyle w:val="Hjlptext"/>
            </w:pPr>
            <w:r w:rsidRPr="003B155A">
              <w:t>Elevens modersmål</w:t>
            </w:r>
          </w:p>
          <w:p w14:paraId="384C5DA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4B22789" w14:textId="12F2EF87" w:rsidR="003B155A" w:rsidRDefault="003B155A" w:rsidP="00EA1A5B">
            <w:pPr>
              <w:pStyle w:val="Hjlptext"/>
            </w:pPr>
            <w:r w:rsidRPr="003B155A">
              <w:t>Undervisningsspråk om annat än modersmålet</w:t>
            </w:r>
          </w:p>
          <w:p w14:paraId="21A39860"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FD05BCE" w14:textId="77777777" w:rsidTr="003B155A">
        <w:tc>
          <w:tcPr>
            <w:tcW w:w="4247" w:type="dxa"/>
          </w:tcPr>
          <w:p w14:paraId="13A01032" w14:textId="3165B4BE" w:rsidR="003B155A" w:rsidRDefault="001F7754" w:rsidP="00EA1A5B">
            <w:pPr>
              <w:pStyle w:val="Hjlptext"/>
            </w:pPr>
            <w:r w:rsidRPr="001F7754">
              <w:t>Antal månader/år i svensk skola</w:t>
            </w:r>
          </w:p>
          <w:p w14:paraId="7E9A0A7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90F2FD" w14:textId="074E849A" w:rsidR="003B155A" w:rsidRDefault="001F7754" w:rsidP="00EA1A5B">
            <w:pPr>
              <w:pStyle w:val="Hjlptext"/>
            </w:pPr>
            <w:r w:rsidRPr="001F7754">
              <w:t>Har eleven haft studiehandledning på sitt modersmål?</w:t>
            </w:r>
          </w:p>
          <w:p w14:paraId="31C6B9B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D574F98" w14:textId="00C641FB" w:rsidR="001838D2" w:rsidRDefault="001838D2" w:rsidP="001838D2">
      <w:pPr>
        <w:pStyle w:val="Rubrik2"/>
      </w:pPr>
      <w:r w:rsidRPr="005C56DC">
        <w:t>Observera!</w:t>
      </w:r>
    </w:p>
    <w:p w14:paraId="59953D6E" w14:textId="165FD3A1" w:rsidR="001838D2" w:rsidRDefault="001838D2" w:rsidP="001838D2">
      <w:pPr>
        <w:spacing w:after="240"/>
      </w:pPr>
      <w:r w:rsidRPr="001838D2">
        <w:t>För att överlämningen till gymnas</w:t>
      </w:r>
      <w:r>
        <w:t>i</w:t>
      </w:r>
      <w:r w:rsidRPr="001838D2">
        <w:t>eskolan ska bli så kvalitativ som möjligt är det viktigt att blanketten är fullständigt ifylld och att åtgärdsprogram är bifogat. Utredningar ska inte bifogas eller laddas upp i Indra.</w:t>
      </w:r>
    </w:p>
    <w:p w14:paraId="4D627C2D" w14:textId="77777777" w:rsidR="001838D2" w:rsidRDefault="001838D2" w:rsidP="001838D2">
      <w:pPr>
        <w:pStyle w:val="Rubrik2"/>
      </w:pPr>
      <w:r w:rsidRPr="005C56DC">
        <w:t>Underskrift och godkännande</w:t>
      </w:r>
    </w:p>
    <w:tbl>
      <w:tblPr>
        <w:tblStyle w:val="Tabellrutntljust"/>
        <w:tblW w:w="0" w:type="auto"/>
        <w:tblLook w:val="04A0" w:firstRow="1" w:lastRow="0" w:firstColumn="1" w:lastColumn="0" w:noHBand="0" w:noVBand="1"/>
      </w:tblPr>
      <w:tblGrid>
        <w:gridCol w:w="8494"/>
      </w:tblGrid>
      <w:tr w:rsidR="001838D2" w14:paraId="77B1E681" w14:textId="77777777" w:rsidTr="00DF16D9">
        <w:tc>
          <w:tcPr>
            <w:tcW w:w="8494" w:type="dxa"/>
          </w:tcPr>
          <w:p w14:paraId="5642B4AB" w14:textId="77777777" w:rsidR="001838D2" w:rsidRDefault="001838D2" w:rsidP="00DF16D9">
            <w:pPr>
              <w:pStyle w:val="Hjlptext"/>
            </w:pPr>
            <w:r>
              <w:t>Datum</w:t>
            </w:r>
          </w:p>
          <w:p w14:paraId="5819FAA8" w14:textId="77777777" w:rsidR="001838D2" w:rsidRPr="005C56DC" w:rsidRDefault="001838D2" w:rsidP="00DF16D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838D2" w14:paraId="2A22B4F0" w14:textId="77777777" w:rsidTr="00DF16D9">
        <w:trPr>
          <w:trHeight w:val="913"/>
        </w:trPr>
        <w:tc>
          <w:tcPr>
            <w:tcW w:w="8494" w:type="dxa"/>
          </w:tcPr>
          <w:p w14:paraId="7EE4DD25" w14:textId="77777777" w:rsidR="001838D2" w:rsidRDefault="001838D2" w:rsidP="00DF16D9">
            <w:pPr>
              <w:pStyle w:val="Hjlptext"/>
            </w:pPr>
            <w:r>
              <w:t>Elevens underskrift</w:t>
            </w:r>
          </w:p>
          <w:p w14:paraId="2D04BF11" w14:textId="77777777" w:rsidR="001838D2" w:rsidRDefault="001838D2" w:rsidP="00DF16D9">
            <w:pPr>
              <w:pStyle w:val="Formulrtext"/>
            </w:pPr>
          </w:p>
        </w:tc>
      </w:tr>
      <w:tr w:rsidR="001838D2" w14:paraId="404E5256" w14:textId="77777777" w:rsidTr="00DF16D9">
        <w:tc>
          <w:tcPr>
            <w:tcW w:w="8494" w:type="dxa"/>
          </w:tcPr>
          <w:p w14:paraId="108412CA" w14:textId="77777777" w:rsidR="001838D2" w:rsidRDefault="001838D2" w:rsidP="00DF16D9">
            <w:pPr>
              <w:pStyle w:val="Hjlptext"/>
            </w:pPr>
            <w:r>
              <w:t>Namnförtydligande</w:t>
            </w:r>
          </w:p>
          <w:p w14:paraId="35D17A51" w14:textId="77777777" w:rsidR="001838D2" w:rsidRDefault="001838D2" w:rsidP="00DF16D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838D2" w14:paraId="1C69DF58" w14:textId="77777777" w:rsidTr="00DF16D9">
        <w:tc>
          <w:tcPr>
            <w:tcW w:w="8494" w:type="dxa"/>
          </w:tcPr>
          <w:p w14:paraId="44D8F2C8" w14:textId="5CEC1EA6" w:rsidR="001838D2" w:rsidRPr="001838D2" w:rsidRDefault="001838D2" w:rsidP="001838D2">
            <w:pPr>
              <w:pStyle w:val="Hjlptext"/>
            </w:pPr>
            <w:r w:rsidRPr="001838D2">
              <w:t>Vårdnadshavare är informerad om att överlämningsinformation ges till gymnasieskolan</w:t>
            </w:r>
          </w:p>
          <w:p w14:paraId="1359118C" w14:textId="7793E8FA" w:rsidR="001838D2" w:rsidRDefault="00000000" w:rsidP="001838D2">
            <w:pPr>
              <w:pStyle w:val="Kryssruta"/>
            </w:pPr>
            <w:sdt>
              <w:sdtPr>
                <w:id w:val="-879170924"/>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1838D2" w:rsidRPr="006E6DFB">
              <w:t xml:space="preserve">  </w:t>
            </w:r>
            <w:r w:rsidR="001838D2">
              <w:t>Ja</w:t>
            </w:r>
          </w:p>
          <w:p w14:paraId="51E6C03E" w14:textId="5949B3D1" w:rsidR="001838D2" w:rsidRPr="005C56DC" w:rsidRDefault="00000000" w:rsidP="001838D2">
            <w:pPr>
              <w:pStyle w:val="Formulrtext"/>
            </w:pPr>
            <w:sdt>
              <w:sdtPr>
                <w:id w:val="1314678828"/>
                <w14:checkbox>
                  <w14:checked w14:val="0"/>
                  <w14:checkedState w14:val="2612" w14:font="MS Gothic"/>
                  <w14:uncheckedState w14:val="2610" w14:font="MS Gothic"/>
                </w14:checkbox>
              </w:sdtPr>
              <w:sdtContent>
                <w:r w:rsidR="005C300D">
                  <w:rPr>
                    <w:rFonts w:ascii="MS Gothic" w:eastAsia="MS Gothic" w:hAnsi="MS Gothic" w:hint="eastAsia"/>
                  </w:rPr>
                  <w:t>☐</w:t>
                </w:r>
              </w:sdtContent>
            </w:sdt>
            <w:r w:rsidR="001838D2" w:rsidRPr="006E6DFB">
              <w:t xml:space="preserve">  </w:t>
            </w:r>
            <w:r w:rsidR="001838D2">
              <w:t>Nej</w:t>
            </w:r>
          </w:p>
        </w:tc>
      </w:tr>
    </w:tbl>
    <w:p w14:paraId="78201875" w14:textId="77777777" w:rsidR="00B76CC7" w:rsidRPr="003B155A" w:rsidRDefault="00B76CC7" w:rsidP="003B155A"/>
    <w:sectPr w:rsidR="00B76CC7" w:rsidRPr="003B155A" w:rsidSect="00127CE7">
      <w:headerReference w:type="default" r:id="rId10"/>
      <w:footerReference w:type="default" r:id="rId11"/>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CB471" w14:textId="77777777" w:rsidR="00E24A2B" w:rsidRDefault="00E24A2B" w:rsidP="00127CE7">
      <w:pPr>
        <w:spacing w:after="0" w:line="240" w:lineRule="auto"/>
      </w:pPr>
      <w:r>
        <w:separator/>
      </w:r>
    </w:p>
  </w:endnote>
  <w:endnote w:type="continuationSeparator" w:id="0">
    <w:p w14:paraId="2F31D748" w14:textId="77777777" w:rsidR="00E24A2B" w:rsidRDefault="00E24A2B"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BBF77" w14:textId="77777777" w:rsidR="00E24A2B" w:rsidRDefault="00E24A2B" w:rsidP="00127CE7">
      <w:pPr>
        <w:spacing w:after="0" w:line="240" w:lineRule="auto"/>
      </w:pPr>
      <w:r>
        <w:separator/>
      </w:r>
    </w:p>
  </w:footnote>
  <w:footnote w:type="continuationSeparator" w:id="0">
    <w:p w14:paraId="65C78233" w14:textId="77777777" w:rsidR="00E24A2B" w:rsidRDefault="00E24A2B"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9379" w14:textId="77777777" w:rsidR="00127CE7" w:rsidRDefault="00127CE7" w:rsidP="00127CE7">
    <w:pPr>
      <w:pStyle w:val="Sidhuvud"/>
      <w:spacing w:after="12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B6695"/>
    <w:rsid w:val="000D5EF1"/>
    <w:rsid w:val="00127CE7"/>
    <w:rsid w:val="00160D7A"/>
    <w:rsid w:val="001838D2"/>
    <w:rsid w:val="00197739"/>
    <w:rsid w:val="001C0572"/>
    <w:rsid w:val="001E6FE2"/>
    <w:rsid w:val="001F7754"/>
    <w:rsid w:val="00245CFD"/>
    <w:rsid w:val="00283D5B"/>
    <w:rsid w:val="002F0F83"/>
    <w:rsid w:val="00332475"/>
    <w:rsid w:val="00332AC4"/>
    <w:rsid w:val="00366502"/>
    <w:rsid w:val="0038791C"/>
    <w:rsid w:val="003A01D8"/>
    <w:rsid w:val="003B155A"/>
    <w:rsid w:val="003B5A98"/>
    <w:rsid w:val="003C08AC"/>
    <w:rsid w:val="00410073"/>
    <w:rsid w:val="00561233"/>
    <w:rsid w:val="005C300D"/>
    <w:rsid w:val="0078203D"/>
    <w:rsid w:val="007E2021"/>
    <w:rsid w:val="007F6092"/>
    <w:rsid w:val="00824088"/>
    <w:rsid w:val="00914165"/>
    <w:rsid w:val="009B07A5"/>
    <w:rsid w:val="009E533A"/>
    <w:rsid w:val="00A37553"/>
    <w:rsid w:val="00AA42F1"/>
    <w:rsid w:val="00B275C7"/>
    <w:rsid w:val="00B76CC7"/>
    <w:rsid w:val="00B90554"/>
    <w:rsid w:val="00BF7A43"/>
    <w:rsid w:val="00C17B12"/>
    <w:rsid w:val="00CA34E4"/>
    <w:rsid w:val="00CB1ACC"/>
    <w:rsid w:val="00D10DD8"/>
    <w:rsid w:val="00D23F51"/>
    <w:rsid w:val="00D8723F"/>
    <w:rsid w:val="00E24A2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65"/>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 w:type="character" w:styleId="AnvndHyperlnk">
    <w:name w:val="FollowedHyperlink"/>
    <w:basedOn w:val="Standardstycketeckensnitt"/>
    <w:uiPriority w:val="99"/>
    <w:semiHidden/>
    <w:unhideWhenUsed/>
    <w:rsid w:val="007E20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ymnasieantagningen.storsthlm.se/om-o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ymnasieantagningen.storsthlm.se/personal/blanketter" TargetMode="External"/><Relationship Id="rId14"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4E27476D809994C9F8CE51AFF1D4292" ma:contentTypeVersion="21" ma:contentTypeDescription="Skapa ett nytt dokument." ma:contentTypeScope="" ma:versionID="fce9bc2c864718067f329d099d437f6e">
  <xsd:schema xmlns:xsd="http://www.w3.org/2001/XMLSchema" xmlns:xs="http://www.w3.org/2001/XMLSchema" xmlns:p="http://schemas.microsoft.com/office/2006/metadata/properties" xmlns:ns2="0ac6c7cc-1e19-4b9b-93e4-5c045a0a4e04" xmlns:ns3="5f41a852-06ad-427a-acdb-cc79e20a0837" targetNamespace="http://schemas.microsoft.com/office/2006/metadata/properties" ma:root="true" ma:fieldsID="afa05b47313270dc78d106054bd883cc" ns2:_="" ns3:_="">
    <xsd:import namespace="0ac6c7cc-1e19-4b9b-93e4-5c045a0a4e04"/>
    <xsd:import namespace="5f41a852-06ad-427a-acdb-cc79e20a08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Test" minOccurs="0"/>
                <xsd:element ref="ns2:Test_x003a_Created"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6c7cc-1e19-4b9b-93e4-5c045a0a4e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A" ma:index="12" nillable="true" ma:displayName="S" ma:format="DateOnly" ma:internalName="SA">
      <xsd:simpleType>
        <xsd:restriction base="dms:DateTim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ec6bdae-8eb7-4e6d-a751-dc60de44833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Test" ma:index="25" nillable="true" ma:displayName="Test" ma:list="{76cfe240-63a2-4410-ae5f-b44b267e6615}" ma:internalName="Test" ma:showField="Title">
      <xsd:simpleType>
        <xsd:restriction base="dms:Lookup"/>
      </xsd:simpleType>
    </xsd:element>
    <xsd:element name="Test_x003a_Created" ma:index="26" nillable="true" ma:displayName="Test:Created" ma:list="{76cfe240-63a2-4410-ae5f-b44b267e6615}" ma:internalName="Test_x003a_Created" ma:readOnly="true" ma:showField="Created" ma:web="5f41a852-06ad-427a-acdb-cc79e20a0837">
      <xsd:simpleType>
        <xsd:restriction base="dms:Lookup"/>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1a852-06ad-427a-acdb-cc79e20a0837"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bfb654b1-7dc6-4150-a9e5-0ca2f71cb0ae}" ma:internalName="TaxCatchAll" ma:showField="CatchAllData" ma:web="5f41a852-06ad-427a-acdb-cc79e20a08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A xmlns="0ac6c7cc-1e19-4b9b-93e4-5c045a0a4e04" xsi:nil="true"/>
    <lcf76f155ced4ddcb4097134ff3c332f xmlns="0ac6c7cc-1e19-4b9b-93e4-5c045a0a4e04">
      <Terms xmlns="http://schemas.microsoft.com/office/infopath/2007/PartnerControls"/>
    </lcf76f155ced4ddcb4097134ff3c332f>
    <TaxCatchAll xmlns="5f41a852-06ad-427a-acdb-cc79e20a0837" xsi:nil="true"/>
    <Test xmlns="0ac6c7cc-1e19-4b9b-93e4-5c045a0a4e04" xsi:nil="true"/>
  </documentManagement>
</p:properties>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customXml/itemProps2.xml><?xml version="1.0" encoding="utf-8"?>
<ds:datastoreItem xmlns:ds="http://schemas.openxmlformats.org/officeDocument/2006/customXml" ds:itemID="{09F6E1F8-A8CB-4659-9D5C-DE3755248E8A}"/>
</file>

<file path=customXml/itemProps3.xml><?xml version="1.0" encoding="utf-8"?>
<ds:datastoreItem xmlns:ds="http://schemas.openxmlformats.org/officeDocument/2006/customXml" ds:itemID="{EFD8EE32-57D9-4A2F-9A2D-9613FC840E0A}"/>
</file>

<file path=customXml/itemProps4.xml><?xml version="1.0" encoding="utf-8"?>
<ds:datastoreItem xmlns:ds="http://schemas.openxmlformats.org/officeDocument/2006/customXml" ds:itemID="{12B64A7E-8027-4B35-BBB6-F70CE715EF2F}"/>
</file>

<file path=docProps/app.xml><?xml version="1.0" encoding="utf-8"?>
<Properties xmlns="http://schemas.openxmlformats.org/officeDocument/2006/extended-properties" xmlns:vt="http://schemas.openxmlformats.org/officeDocument/2006/docPropsVTypes">
  <Template>Överlämning.dotx</Template>
  <TotalTime>234</TotalTime>
  <Pages>1</Pages>
  <Words>1169</Words>
  <Characters>6197</Characters>
  <DocSecurity>0</DocSecurity>
  <Lines>51</Lines>
  <Paragraphs>14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2022-11-01T07:45:00Z</dcterms:created>
  <dcterms:modified xsi:type="dcterms:W3CDTF">2023-11-14T08:32:00Z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0x01010094E27476D809994C9F8CE51AFF1D4292</vt:lpwstr>
  </property>
</Properties>
</file>