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84018" w14:textId="629D6CCE" w:rsidR="00BF7A43" w:rsidRDefault="00127CE7" w:rsidP="00127CE7">
      <w:pPr>
        <w:spacing w:before="240" w:after="40"/>
        <w:jc w:val="right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41CFCEB" wp14:editId="782972EA">
            <wp:simplePos x="0" y="0"/>
            <wp:positionH relativeFrom="column">
              <wp:posOffset>-669290</wp:posOffset>
            </wp:positionH>
            <wp:positionV relativeFrom="paragraph">
              <wp:posOffset>-438975</wp:posOffset>
            </wp:positionV>
            <wp:extent cx="2166198" cy="554547"/>
            <wp:effectExtent l="0" t="0" r="5715" b="0"/>
            <wp:wrapNone/>
            <wp:docPr id="1" name="Bildobjekt 1" descr="Logotyp för Gymnasieantagningen Storstockhol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objekt 1" descr="Logotyp för Gymnasieantagningen Storstockholm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6198" cy="5545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7A43">
        <w:t>Gäller för antagningsåret 20</w:t>
      </w:r>
      <w:r w:rsidR="00BF7A43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BF7A43">
        <w:instrText xml:space="preserve"> FORMTEXT </w:instrText>
      </w:r>
      <w:r w:rsidR="00BF7A43">
        <w:fldChar w:fldCharType="separate"/>
      </w:r>
      <w:r w:rsidR="00BF7A43">
        <w:rPr>
          <w:noProof/>
        </w:rPr>
        <w:t> </w:t>
      </w:r>
      <w:r w:rsidR="00BF7A43">
        <w:rPr>
          <w:noProof/>
        </w:rPr>
        <w:t> </w:t>
      </w:r>
      <w:r w:rsidR="00BF7A43">
        <w:rPr>
          <w:noProof/>
        </w:rPr>
        <w:t> </w:t>
      </w:r>
      <w:r w:rsidR="00BF7A43">
        <w:rPr>
          <w:noProof/>
        </w:rPr>
        <w:t> </w:t>
      </w:r>
      <w:r w:rsidR="00BF7A43">
        <w:rPr>
          <w:noProof/>
        </w:rPr>
        <w:t> </w:t>
      </w:r>
      <w:r w:rsidR="00BF7A43">
        <w:fldChar w:fldCharType="end"/>
      </w:r>
      <w:bookmarkEnd w:id="0"/>
    </w:p>
    <w:p w14:paraId="44CBF7AC" w14:textId="04EF8082" w:rsidR="003B5A98" w:rsidRDefault="007C4E13" w:rsidP="00BF7A43">
      <w:pPr>
        <w:jc w:val="right"/>
      </w:pPr>
      <w:r w:rsidRPr="007C4E13">
        <w:t>Ansökan om dispens från kravet på godkänt slutbetyg i engelska, Skollagen 16 kap 32 §</w:t>
      </w:r>
    </w:p>
    <w:p w14:paraId="00C5C9B1" w14:textId="24C92953" w:rsidR="00BF7A43" w:rsidRPr="00BF7A43" w:rsidRDefault="007C4E13" w:rsidP="00BF7A43">
      <w:pPr>
        <w:pStyle w:val="Rubrik1"/>
      </w:pPr>
      <w:r w:rsidRPr="007C4E13">
        <w:t>Dispens från behörighetskrav i engelska</w:t>
      </w:r>
    </w:p>
    <w:p w14:paraId="3EEF3656" w14:textId="118F0E76" w:rsidR="00BF7A43" w:rsidRDefault="00BF7A43" w:rsidP="00BF7A43">
      <w:r>
        <w:t>Personuppgifter i denna blankett kommer att behandlas i enlighet med dataskyddsförordningen som underlag för antagning till gymnasieskolan. För mer information</w:t>
      </w:r>
      <w:r w:rsidR="00A678AD">
        <w:t xml:space="preserve"> om</w:t>
      </w:r>
      <w:r>
        <w:t xml:space="preserve"> hur vi hanterar personuppgifter gå in på </w:t>
      </w:r>
      <w:hyperlink r:id="rId8" w:history="1">
        <w:r w:rsidRPr="00BF7A43">
          <w:rPr>
            <w:rStyle w:val="Hyperlnk"/>
          </w:rPr>
          <w:t>gymnasieantagningen.storsthlm.se/om-oss/</w:t>
        </w:r>
      </w:hyperlink>
    </w:p>
    <w:p w14:paraId="2C1A16A0" w14:textId="602AA5EB" w:rsidR="00BF7A43" w:rsidRDefault="00BF7A43" w:rsidP="00BF7A43">
      <w:r>
        <w:t xml:space="preserve">Instruktioner för blanketten finns på vår webb under </w:t>
      </w:r>
      <w:hyperlink r:id="rId9" w:history="1">
        <w:r w:rsidRPr="00A678AD">
          <w:rPr>
            <w:rStyle w:val="Hyperlnk"/>
          </w:rPr>
          <w:t>Personal – Ansökan &amp; antagning – Antagningsunderlag</w:t>
        </w:r>
      </w:hyperlink>
    </w:p>
    <w:p w14:paraId="45C433ED" w14:textId="5D949D6D" w:rsidR="00BF7A43" w:rsidRDefault="00BF7A43" w:rsidP="00127CE7">
      <w:pPr>
        <w:pStyle w:val="Rubrik2"/>
      </w:pPr>
      <w:r w:rsidRPr="00BF7A43">
        <w:t xml:space="preserve">Elevens </w:t>
      </w:r>
      <w:r w:rsidRPr="00127CE7">
        <w:t>personuppgifter</w:t>
      </w:r>
    </w:p>
    <w:tbl>
      <w:tblPr>
        <w:tblStyle w:val="Tabellrutntljust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BF7A43" w14:paraId="670316DD" w14:textId="77777777" w:rsidTr="00127CE7">
        <w:tc>
          <w:tcPr>
            <w:tcW w:w="4247" w:type="dxa"/>
          </w:tcPr>
          <w:p w14:paraId="37DFE32D" w14:textId="77777777" w:rsidR="00BF7A43" w:rsidRDefault="00BF7A43" w:rsidP="00127CE7">
            <w:pPr>
              <w:pStyle w:val="Hjlptext"/>
            </w:pPr>
            <w:r w:rsidRPr="00127CE7">
              <w:t>Förnamn</w:t>
            </w:r>
          </w:p>
          <w:p w14:paraId="5C8FF6B5" w14:textId="3954009F" w:rsidR="00BF7A43" w:rsidRPr="00127CE7" w:rsidRDefault="00BF7A43" w:rsidP="00127CE7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  <w:tc>
          <w:tcPr>
            <w:tcW w:w="4247" w:type="dxa"/>
          </w:tcPr>
          <w:p w14:paraId="512A44D7" w14:textId="77777777" w:rsidR="00BF7A43" w:rsidRDefault="00BF7A43" w:rsidP="00127CE7">
            <w:pPr>
              <w:pStyle w:val="Hjlptext"/>
            </w:pPr>
            <w:r>
              <w:t>Efternamn</w:t>
            </w:r>
          </w:p>
          <w:p w14:paraId="19F855DF" w14:textId="0E23F8E2" w:rsidR="00BF7A43" w:rsidRPr="00BF7A43" w:rsidRDefault="00BF7A43" w:rsidP="00127CE7">
            <w:pPr>
              <w:pStyle w:val="Formulrtext"/>
            </w:pP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</w:tr>
      <w:tr w:rsidR="00BF7A43" w14:paraId="25DEA062" w14:textId="77777777" w:rsidTr="00127CE7">
        <w:tc>
          <w:tcPr>
            <w:tcW w:w="4247" w:type="dxa"/>
          </w:tcPr>
          <w:p w14:paraId="373DF0BD" w14:textId="77777777" w:rsidR="00BF7A43" w:rsidRDefault="00BF7A43" w:rsidP="00127CE7">
            <w:pPr>
              <w:pStyle w:val="Hjlptext"/>
            </w:pPr>
            <w:r w:rsidRPr="00BF7A43">
              <w:t>Personnummer/TF-nummer</w:t>
            </w:r>
          </w:p>
          <w:p w14:paraId="7C9107BB" w14:textId="1651DDA8" w:rsidR="00BF7A43" w:rsidRPr="00127CE7" w:rsidRDefault="00BF7A43" w:rsidP="00127CE7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47" w:type="dxa"/>
          </w:tcPr>
          <w:p w14:paraId="6259D5A8" w14:textId="77777777" w:rsidR="00BF7A43" w:rsidRDefault="00BF7A43" w:rsidP="00127CE7">
            <w:pPr>
              <w:pStyle w:val="Hjlptext"/>
            </w:pPr>
            <w:r w:rsidRPr="00BF7A43">
              <w:t>Telefonnummer</w:t>
            </w:r>
          </w:p>
          <w:p w14:paraId="62E27CE7" w14:textId="5DB12C6D" w:rsidR="00BF7A43" w:rsidRPr="00BF7A43" w:rsidRDefault="00BF7A43" w:rsidP="00127CE7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F7A43" w14:paraId="073B0BDA" w14:textId="77777777" w:rsidTr="00127CE7">
        <w:tc>
          <w:tcPr>
            <w:tcW w:w="4247" w:type="dxa"/>
          </w:tcPr>
          <w:p w14:paraId="2AAE6B54" w14:textId="77777777" w:rsidR="00BF7A43" w:rsidRDefault="00BF7A43" w:rsidP="00127CE7">
            <w:pPr>
              <w:pStyle w:val="Hjlptext"/>
            </w:pPr>
            <w:r w:rsidRPr="00127CE7">
              <w:t>Avlämnande</w:t>
            </w:r>
            <w:r w:rsidRPr="00BF7A43">
              <w:t xml:space="preserve"> skola</w:t>
            </w:r>
          </w:p>
          <w:p w14:paraId="68BB89BE" w14:textId="7BB6F209" w:rsidR="00BF7A43" w:rsidRPr="00BF7A43" w:rsidRDefault="00BF7A43" w:rsidP="00127CE7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47" w:type="dxa"/>
          </w:tcPr>
          <w:p w14:paraId="0402B825" w14:textId="77777777" w:rsidR="00BF7A43" w:rsidRDefault="00BF7A43" w:rsidP="00127CE7">
            <w:pPr>
              <w:pStyle w:val="Hjlptext"/>
            </w:pPr>
            <w:r>
              <w:t>Klass</w:t>
            </w:r>
          </w:p>
          <w:p w14:paraId="7DA03C6D" w14:textId="34702BB8" w:rsidR="00BF7A43" w:rsidRPr="00BF7A43" w:rsidRDefault="00BF7A43" w:rsidP="00127CE7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F7A43" w14:paraId="3AE91520" w14:textId="77777777" w:rsidTr="00127CE7">
        <w:tc>
          <w:tcPr>
            <w:tcW w:w="8494" w:type="dxa"/>
            <w:gridSpan w:val="2"/>
          </w:tcPr>
          <w:p w14:paraId="6A194904" w14:textId="77777777" w:rsidR="00BF7A43" w:rsidRDefault="00BF7A43" w:rsidP="00127CE7">
            <w:pPr>
              <w:pStyle w:val="Hjlptext"/>
            </w:pPr>
            <w:r>
              <w:t>Mejladress</w:t>
            </w:r>
          </w:p>
          <w:p w14:paraId="2D97FD9C" w14:textId="797B6929" w:rsidR="00BF7A43" w:rsidRPr="00BF7A43" w:rsidRDefault="00BF7A43" w:rsidP="00127CE7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6EBFC9A5" w14:textId="4F2DB793" w:rsidR="00BF7A43" w:rsidRDefault="007C4E13" w:rsidP="00CB1ACC">
      <w:pPr>
        <w:pStyle w:val="Rubrik2"/>
      </w:pPr>
      <w:r>
        <w:t>Kartläggning av elevens kunskapsnivå i engelska</w:t>
      </w:r>
    </w:p>
    <w:p w14:paraId="27E871E6" w14:textId="622DDF85" w:rsidR="007C4E13" w:rsidRDefault="007C4E13" w:rsidP="007C4E13">
      <w:r w:rsidRPr="007C4E13">
        <w:t>Frågorna nedan är obligatoriska och ska besvaras av undervisande lärare i engelska.</w:t>
      </w:r>
    </w:p>
    <w:tbl>
      <w:tblPr>
        <w:tblStyle w:val="Tabellrutntljust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C4E13" w14:paraId="7AA98542" w14:textId="77777777" w:rsidTr="007C4E13">
        <w:tc>
          <w:tcPr>
            <w:tcW w:w="8494" w:type="dxa"/>
          </w:tcPr>
          <w:p w14:paraId="2B15AF64" w14:textId="25EBD59E" w:rsidR="007C4E13" w:rsidRDefault="007C4E13" w:rsidP="00A32247">
            <w:pPr>
              <w:pStyle w:val="Hjlptext"/>
            </w:pPr>
            <w:r w:rsidRPr="007C4E13">
              <w:t>På vilken kunskapsnivå ligger eleven i engelska i nuläget?</w:t>
            </w:r>
          </w:p>
          <w:p w14:paraId="300B7F38" w14:textId="4F380C8B" w:rsidR="007C4E13" w:rsidRDefault="007C4E13" w:rsidP="007C4E13">
            <w:pPr>
              <w:pStyle w:val="Kryssruta"/>
            </w:pPr>
            <w: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 Årskurs 7</w:t>
            </w:r>
          </w:p>
          <w:p w14:paraId="6FDAFEA2" w14:textId="227B6022" w:rsidR="007C4E13" w:rsidRDefault="007C4E13" w:rsidP="007C4E13">
            <w:pPr>
              <w:pStyle w:val="Kryssruta"/>
            </w:pPr>
            <w: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 Årskurs 8</w:t>
            </w:r>
          </w:p>
          <w:p w14:paraId="79F65861" w14:textId="6CBB210E" w:rsidR="00441ACB" w:rsidRPr="00BF7A43" w:rsidRDefault="007C4E13" w:rsidP="005C26DA">
            <w:pPr>
              <w:pStyle w:val="Kryssruta"/>
            </w:pPr>
            <w: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 Årskurs 9</w:t>
            </w:r>
          </w:p>
        </w:tc>
      </w:tr>
      <w:tr w:rsidR="00CB1ACC" w14:paraId="6641504D" w14:textId="77777777" w:rsidTr="007C4E13">
        <w:trPr>
          <w:trHeight w:val="4984"/>
        </w:trPr>
        <w:tc>
          <w:tcPr>
            <w:tcW w:w="8494" w:type="dxa"/>
          </w:tcPr>
          <w:p w14:paraId="4169365C" w14:textId="331757E0" w:rsidR="00CB1ACC" w:rsidRDefault="007C4E13" w:rsidP="00CB1ACC">
            <w:pPr>
              <w:pStyle w:val="Hjlptext"/>
            </w:pPr>
            <w:r w:rsidRPr="007C4E13">
              <w:t>Beskriv utförligt elevens kunskapsnivå i förhållande till målen i årskurs 9. (</w:t>
            </w:r>
            <w:r w:rsidR="005C26DA">
              <w:t>m</w:t>
            </w:r>
            <w:r w:rsidRPr="007C4E13">
              <w:t>ax 1500 tecken)</w:t>
            </w:r>
          </w:p>
          <w:p w14:paraId="6E91B107" w14:textId="180B9B97" w:rsidR="00CB1ACC" w:rsidRPr="00CB1ACC" w:rsidRDefault="00A678AD" w:rsidP="00CB1ACC">
            <w:pPr>
              <w:pStyle w:val="Formulrtex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5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C4E13" w14:paraId="0C4A51B2" w14:textId="77777777" w:rsidTr="007C4E13">
        <w:tc>
          <w:tcPr>
            <w:tcW w:w="8494" w:type="dxa"/>
          </w:tcPr>
          <w:p w14:paraId="239B0495" w14:textId="77777777" w:rsidR="007C4E13" w:rsidRDefault="007C4E13" w:rsidP="00A32247">
            <w:pPr>
              <w:pStyle w:val="Formulrtext"/>
              <w:rPr>
                <w:sz w:val="16"/>
              </w:rPr>
            </w:pPr>
            <w:r w:rsidRPr="007C4E13">
              <w:rPr>
                <w:sz w:val="16"/>
              </w:rPr>
              <w:lastRenderedPageBreak/>
              <w:t>Eleven började läsa engelska i svensk grundskola i årskurs</w:t>
            </w:r>
          </w:p>
          <w:p w14:paraId="21E94009" w14:textId="6D16ED50" w:rsidR="007C4E13" w:rsidRPr="00BF7A43" w:rsidRDefault="007C4E13" w:rsidP="00A32247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C4E13" w14:paraId="1F9244F8" w14:textId="77777777" w:rsidTr="007C4E13">
        <w:tc>
          <w:tcPr>
            <w:tcW w:w="8494" w:type="dxa"/>
          </w:tcPr>
          <w:p w14:paraId="5EB550B3" w14:textId="77777777" w:rsidR="007C4E13" w:rsidRDefault="007C4E13" w:rsidP="00A32247">
            <w:pPr>
              <w:pStyle w:val="Formulrtext"/>
              <w:rPr>
                <w:sz w:val="16"/>
              </w:rPr>
            </w:pPr>
            <w:r w:rsidRPr="007C4E13">
              <w:rPr>
                <w:sz w:val="16"/>
              </w:rPr>
              <w:t>Har eleven erfarenhet av undervisning i engelska från något annat land? Och i så fall under hur lång tid?</w:t>
            </w:r>
          </w:p>
          <w:p w14:paraId="7EE14419" w14:textId="0B2E399C" w:rsidR="007C4E13" w:rsidRDefault="007C4E13" w:rsidP="007C4E13">
            <w:pPr>
              <w:pStyle w:val="Kryssruta"/>
              <w:spacing w:after="360"/>
            </w:pPr>
            <w:r>
              <w:fldChar w:fldCharType="begin">
                <w:ffData>
                  <w:name w:val="Kryss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Ja</w:t>
            </w:r>
          </w:p>
          <w:p w14:paraId="11DE7DF1" w14:textId="6E03790F" w:rsidR="007C4E13" w:rsidRPr="007C4E13" w:rsidRDefault="007C4E13" w:rsidP="007C4E13">
            <w:pPr>
              <w:pStyle w:val="Formulrtext"/>
            </w:pPr>
            <w:r>
              <w:t>Antal år:</w:t>
            </w:r>
            <w:r>
              <w:br/>
            </w: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C4E13" w:rsidRPr="007C4E13" w14:paraId="15035E53" w14:textId="77777777" w:rsidTr="005C26DA">
        <w:trPr>
          <w:trHeight w:val="2218"/>
        </w:trPr>
        <w:tc>
          <w:tcPr>
            <w:tcW w:w="8494" w:type="dxa"/>
          </w:tcPr>
          <w:p w14:paraId="3982CC0E" w14:textId="69B6D6CE" w:rsidR="007C4E13" w:rsidRDefault="007C4E13" w:rsidP="00A32247">
            <w:pPr>
              <w:pStyle w:val="Hjlptext"/>
            </w:pPr>
            <w:r w:rsidRPr="007C4E13">
              <w:t>Finns det andra sammanhang utanför skolan där eleven tagit del av kunskaper i engelska? Fylls i tillsammans med eleven. (</w:t>
            </w:r>
            <w:r w:rsidR="005C26DA">
              <w:t>m</w:t>
            </w:r>
            <w:r w:rsidRPr="007C4E13">
              <w:t>ax 500 tecken)</w:t>
            </w:r>
          </w:p>
          <w:p w14:paraId="69DB16B7" w14:textId="5AEDAB0D" w:rsidR="007C4E13" w:rsidRPr="007C4E13" w:rsidRDefault="00A678AD" w:rsidP="00A32247">
            <w:pPr>
              <w:pStyle w:val="Formulrtext"/>
              <w:rPr>
                <w:lang w:val="en-GB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C4E13" w:rsidRPr="007C4E13" w14:paraId="1BF0AE7E" w14:textId="77777777" w:rsidTr="005C26DA">
        <w:trPr>
          <w:trHeight w:val="2265"/>
        </w:trPr>
        <w:tc>
          <w:tcPr>
            <w:tcW w:w="8494" w:type="dxa"/>
          </w:tcPr>
          <w:p w14:paraId="1DE3A628" w14:textId="20B61C10" w:rsidR="007C4E13" w:rsidRDefault="007C4E13" w:rsidP="00A32247">
            <w:pPr>
              <w:pStyle w:val="Hjlptext"/>
            </w:pPr>
            <w:r w:rsidRPr="007C4E13">
              <w:t>Hur ser eleven på sin nuvarande studiesituation och på sina framtida studier på gymnasiet? Fylls i tillsammans med eleven. (</w:t>
            </w:r>
            <w:r w:rsidR="005C26DA">
              <w:t>m</w:t>
            </w:r>
            <w:r w:rsidRPr="007C4E13">
              <w:t>ax 500 tecken)</w:t>
            </w:r>
          </w:p>
          <w:p w14:paraId="416A0939" w14:textId="32B38D43" w:rsidR="007C4E13" w:rsidRPr="007C4E13" w:rsidRDefault="00A678AD" w:rsidP="00A32247">
            <w:pPr>
              <w:pStyle w:val="Formulrtext"/>
              <w:rPr>
                <w:lang w:val="en-GB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C4E13" w14:paraId="021C2A8B" w14:textId="77777777" w:rsidTr="007C4E13">
        <w:tc>
          <w:tcPr>
            <w:tcW w:w="8494" w:type="dxa"/>
          </w:tcPr>
          <w:p w14:paraId="2A4E278E" w14:textId="6FDE3469" w:rsidR="007C4E13" w:rsidRDefault="007C4E13" w:rsidP="00A32247">
            <w:pPr>
              <w:pStyle w:val="Hjlptext"/>
            </w:pPr>
            <w:r w:rsidRPr="007C4E13">
              <w:t>Bedömer undervisande lärare i engelska att eleven har förutsättningar att läsa in grundskoleengelskan under gymnasiestudierna?</w:t>
            </w:r>
          </w:p>
          <w:p w14:paraId="13502C35" w14:textId="4B3E0A5B" w:rsidR="007C4E13" w:rsidRDefault="007C4E13" w:rsidP="007C4E13">
            <w:pPr>
              <w:pStyle w:val="Kryssruta"/>
            </w:pPr>
            <w: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 </w:t>
            </w:r>
            <w:r w:rsidRPr="007C4E13">
              <w:t>Ja, för studier vid ett yrkesprogram</w:t>
            </w:r>
            <w:r>
              <w:br/>
            </w:r>
            <w:r w:rsidRPr="007C4E13">
              <w:t>(grundskoleengelska + Engelska 5)</w:t>
            </w:r>
          </w:p>
          <w:p w14:paraId="05BCBAE2" w14:textId="6722B18C" w:rsidR="007C4E13" w:rsidRDefault="007C4E13" w:rsidP="007C4E13">
            <w:pPr>
              <w:pStyle w:val="Kryssruta"/>
            </w:pPr>
            <w: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 </w:t>
            </w:r>
            <w:r w:rsidRPr="007C4E13">
              <w:t>Ja, för studier vid ett högskoleförberedande program</w:t>
            </w:r>
            <w:r w:rsidR="00D47938">
              <w:t xml:space="preserve"> </w:t>
            </w:r>
            <w:r w:rsidR="00D47938" w:rsidRPr="00D47938">
              <w:t>eller hotell- och turismprogrammet</w:t>
            </w:r>
            <w:r>
              <w:br/>
            </w:r>
            <w:r w:rsidRPr="007C4E13">
              <w:t>(grundskoleengelska + Engelska 5 och 6)</w:t>
            </w:r>
          </w:p>
          <w:p w14:paraId="345A2A79" w14:textId="426B8E64" w:rsidR="007C4E13" w:rsidRPr="00BF7A43" w:rsidRDefault="007C4E13" w:rsidP="007C4E13">
            <w:pPr>
              <w:pStyle w:val="Kryssruta"/>
            </w:pPr>
            <w: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 Nej</w:t>
            </w:r>
          </w:p>
        </w:tc>
      </w:tr>
    </w:tbl>
    <w:p w14:paraId="2E6D86EE" w14:textId="77777777" w:rsidR="005C26DA" w:rsidRDefault="005C26DA">
      <w:pPr>
        <w:rPr>
          <w:rFonts w:eastAsiaTheme="majorEastAsia" w:cstheme="majorBidi"/>
          <w:b/>
          <w:sz w:val="22"/>
          <w:szCs w:val="22"/>
        </w:rPr>
      </w:pPr>
      <w:r>
        <w:br w:type="page"/>
      </w:r>
    </w:p>
    <w:p w14:paraId="284DDA75" w14:textId="4E4E5707" w:rsidR="007C4E13" w:rsidRDefault="007C4E13" w:rsidP="007C4E13">
      <w:pPr>
        <w:pStyle w:val="Rubrik2"/>
      </w:pPr>
      <w:r w:rsidRPr="005C56DC">
        <w:lastRenderedPageBreak/>
        <w:t>Observera!</w:t>
      </w:r>
    </w:p>
    <w:p w14:paraId="4DC270FA" w14:textId="1AD16F7D" w:rsidR="007C4E13" w:rsidRDefault="007C4E13" w:rsidP="007C4E13">
      <w:pPr>
        <w:spacing w:after="240"/>
      </w:pPr>
      <w:r w:rsidRPr="007C4E13">
        <w:t>Sökt huvudman behöver ha så komplett underlag som möjligt för att kunna fatta beslut. Därför är det viktigt att blanketten är fullständigt ifylld och övrig relevant dokumentation är bifogad.</w:t>
      </w:r>
    </w:p>
    <w:p w14:paraId="377502AF" w14:textId="1D17AF14" w:rsidR="007C4E13" w:rsidRDefault="007C4E13" w:rsidP="007C4E13">
      <w:pPr>
        <w:pStyle w:val="Rubrik2"/>
      </w:pPr>
      <w:r w:rsidRPr="007C4E13">
        <w:t>Uppgiftslämnares underskrift</w:t>
      </w:r>
    </w:p>
    <w:tbl>
      <w:tblPr>
        <w:tblStyle w:val="Tabellrutntljust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C4E13" w14:paraId="2451BC61" w14:textId="77777777" w:rsidTr="00A32247">
        <w:tc>
          <w:tcPr>
            <w:tcW w:w="8494" w:type="dxa"/>
          </w:tcPr>
          <w:p w14:paraId="1EF4C194" w14:textId="77777777" w:rsidR="007C4E13" w:rsidRDefault="007C4E13" w:rsidP="00A32247">
            <w:pPr>
              <w:pStyle w:val="Hjlptext"/>
            </w:pPr>
            <w:r>
              <w:t>Datum</w:t>
            </w:r>
          </w:p>
          <w:p w14:paraId="2EB3019D" w14:textId="77777777" w:rsidR="007C4E13" w:rsidRPr="005C56DC" w:rsidRDefault="007C4E13" w:rsidP="00A32247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C4E13" w14:paraId="25C6ACFF" w14:textId="77777777" w:rsidTr="00A32247">
        <w:trPr>
          <w:trHeight w:val="913"/>
        </w:trPr>
        <w:tc>
          <w:tcPr>
            <w:tcW w:w="8494" w:type="dxa"/>
          </w:tcPr>
          <w:p w14:paraId="6EB48EA1" w14:textId="7FB43000" w:rsidR="007C4E13" w:rsidRDefault="007C4E13" w:rsidP="00A32247">
            <w:pPr>
              <w:pStyle w:val="Hjlptext"/>
            </w:pPr>
            <w:r>
              <w:t>Uppgiftslämnares underskrift</w:t>
            </w:r>
          </w:p>
          <w:p w14:paraId="1FD0BBF0" w14:textId="77777777" w:rsidR="007C4E13" w:rsidRDefault="007C4E13" w:rsidP="00A32247">
            <w:pPr>
              <w:pStyle w:val="Formulrtext"/>
            </w:pPr>
          </w:p>
        </w:tc>
      </w:tr>
      <w:tr w:rsidR="007C4E13" w14:paraId="2D21E03C" w14:textId="77777777" w:rsidTr="00A32247">
        <w:tc>
          <w:tcPr>
            <w:tcW w:w="8494" w:type="dxa"/>
          </w:tcPr>
          <w:p w14:paraId="51E77F10" w14:textId="77777777" w:rsidR="007C4E13" w:rsidRDefault="007C4E13" w:rsidP="00A32247">
            <w:pPr>
              <w:pStyle w:val="Hjlptext"/>
            </w:pPr>
            <w:r>
              <w:t>Namnförtydligande</w:t>
            </w:r>
          </w:p>
          <w:p w14:paraId="39026D24" w14:textId="77777777" w:rsidR="007C4E13" w:rsidRDefault="007C4E13" w:rsidP="00A32247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C4E13" w14:paraId="17861AC3" w14:textId="77777777" w:rsidTr="00A32247">
        <w:tc>
          <w:tcPr>
            <w:tcW w:w="8494" w:type="dxa"/>
          </w:tcPr>
          <w:p w14:paraId="5CB92549" w14:textId="4354411C" w:rsidR="007C4E13" w:rsidRDefault="007C4E13" w:rsidP="00A32247">
            <w:pPr>
              <w:pStyle w:val="Hjlptext"/>
            </w:pPr>
            <w:r>
              <w:t>Befattning</w:t>
            </w:r>
          </w:p>
          <w:p w14:paraId="45D856C8" w14:textId="77777777" w:rsidR="007C4E13" w:rsidRDefault="007C4E13" w:rsidP="00A32247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C4E13" w14:paraId="5932B1DC" w14:textId="77777777" w:rsidTr="00A32247">
        <w:tc>
          <w:tcPr>
            <w:tcW w:w="8494" w:type="dxa"/>
          </w:tcPr>
          <w:p w14:paraId="0EBD7818" w14:textId="21902225" w:rsidR="007C4E13" w:rsidRDefault="007C4E13" w:rsidP="00A32247">
            <w:pPr>
              <w:pStyle w:val="Hjlptext"/>
            </w:pPr>
            <w:r>
              <w:t>Mejladress</w:t>
            </w:r>
          </w:p>
          <w:p w14:paraId="15B4EE9D" w14:textId="77777777" w:rsidR="007C4E13" w:rsidRDefault="007C4E13" w:rsidP="00A32247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7A435B1" w14:textId="6FAEE03B" w:rsidR="007C4E13" w:rsidRDefault="007C4E13" w:rsidP="007C4E13">
      <w:pPr>
        <w:pStyle w:val="Rubrik2"/>
      </w:pPr>
      <w:r w:rsidRPr="007C4E13">
        <w:t>Underskrift och godkännande av elev</w:t>
      </w:r>
    </w:p>
    <w:tbl>
      <w:tblPr>
        <w:tblStyle w:val="Tabellrutntljust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C4E13" w14:paraId="71728482" w14:textId="77777777" w:rsidTr="00A32247">
        <w:tc>
          <w:tcPr>
            <w:tcW w:w="8494" w:type="dxa"/>
          </w:tcPr>
          <w:p w14:paraId="41AC7D40" w14:textId="77777777" w:rsidR="007C4E13" w:rsidRDefault="007C4E13" w:rsidP="00A32247">
            <w:pPr>
              <w:pStyle w:val="Hjlptext"/>
            </w:pPr>
            <w:r>
              <w:t>Datum</w:t>
            </w:r>
          </w:p>
          <w:p w14:paraId="114DD1B3" w14:textId="77777777" w:rsidR="007C4E13" w:rsidRPr="005C56DC" w:rsidRDefault="007C4E13" w:rsidP="00A32247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C4E13" w14:paraId="23A74305" w14:textId="77777777" w:rsidTr="00A32247">
        <w:trPr>
          <w:trHeight w:val="913"/>
        </w:trPr>
        <w:tc>
          <w:tcPr>
            <w:tcW w:w="8494" w:type="dxa"/>
          </w:tcPr>
          <w:p w14:paraId="5152702D" w14:textId="3656EF30" w:rsidR="007C4E13" w:rsidRDefault="007C4E13" w:rsidP="00A32247">
            <w:pPr>
              <w:pStyle w:val="Hjlptext"/>
            </w:pPr>
            <w:r>
              <w:t>Elevens</w:t>
            </w:r>
            <w:r w:rsidRPr="00360AAD">
              <w:t xml:space="preserve"> </w:t>
            </w:r>
            <w:r>
              <w:t>underskrift</w:t>
            </w:r>
          </w:p>
          <w:p w14:paraId="62A65F6A" w14:textId="77777777" w:rsidR="007C4E13" w:rsidRDefault="007C4E13" w:rsidP="00A32247">
            <w:pPr>
              <w:pStyle w:val="Formulrtext"/>
            </w:pPr>
          </w:p>
        </w:tc>
      </w:tr>
      <w:tr w:rsidR="007C4E13" w14:paraId="35E55A46" w14:textId="77777777" w:rsidTr="00A32247">
        <w:tc>
          <w:tcPr>
            <w:tcW w:w="8494" w:type="dxa"/>
          </w:tcPr>
          <w:p w14:paraId="62C2E4AA" w14:textId="77777777" w:rsidR="007C4E13" w:rsidRDefault="007C4E13" w:rsidP="00A32247">
            <w:pPr>
              <w:pStyle w:val="Hjlptext"/>
            </w:pPr>
            <w:r>
              <w:t>Namnförtydligande</w:t>
            </w:r>
          </w:p>
          <w:p w14:paraId="69CB4365" w14:textId="77777777" w:rsidR="007C4E13" w:rsidRDefault="007C4E13" w:rsidP="00A32247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24342AF4" w14:textId="77777777" w:rsidR="003B155A" w:rsidRPr="003B155A" w:rsidRDefault="003B155A" w:rsidP="007C4E13"/>
    <w:sectPr w:rsidR="003B155A" w:rsidRPr="003B155A" w:rsidSect="00127CE7">
      <w:headerReference w:type="default" r:id="rId10"/>
      <w:footerReference w:type="default" r:id="rId11"/>
      <w:pgSz w:w="11906" w:h="16838"/>
      <w:pgMar w:top="1134" w:right="1701" w:bottom="1418" w:left="1701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7FE34" w14:textId="77777777" w:rsidR="00B34428" w:rsidRDefault="00B34428" w:rsidP="00127CE7">
      <w:pPr>
        <w:spacing w:after="0" w:line="240" w:lineRule="auto"/>
      </w:pPr>
      <w:r>
        <w:separator/>
      </w:r>
    </w:p>
  </w:endnote>
  <w:endnote w:type="continuationSeparator" w:id="0">
    <w:p w14:paraId="27DCAE19" w14:textId="77777777" w:rsidR="00B34428" w:rsidRDefault="00B34428" w:rsidP="00127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3C93F" w14:textId="3677415C" w:rsidR="00127CE7" w:rsidRPr="00127CE7" w:rsidRDefault="00127CE7" w:rsidP="00127CE7">
    <w:pPr>
      <w:pStyle w:val="Sidfot"/>
      <w:jc w:val="right"/>
    </w:pPr>
    <w:r w:rsidRPr="00127CE7">
      <w:fldChar w:fldCharType="begin"/>
    </w:r>
    <w:r w:rsidRPr="00127CE7">
      <w:instrText>PAGE  \* Arabic  \* MERGEFORMAT</w:instrText>
    </w:r>
    <w:r w:rsidRPr="00127CE7">
      <w:fldChar w:fldCharType="separate"/>
    </w:r>
    <w:r w:rsidRPr="00127CE7">
      <w:t>1</w:t>
    </w:r>
    <w:r w:rsidRPr="00127CE7">
      <w:fldChar w:fldCharType="end"/>
    </w:r>
    <w:r w:rsidRPr="00127CE7">
      <w:t>/</w:t>
    </w:r>
    <w:fldSimple w:instr="NUMPAGES  \* Arabic  \* MERGEFORMAT">
      <w:r w:rsidRPr="00127CE7"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64D45" w14:textId="77777777" w:rsidR="00B34428" w:rsidRDefault="00B34428" w:rsidP="00127CE7">
      <w:pPr>
        <w:spacing w:after="0" w:line="240" w:lineRule="auto"/>
      </w:pPr>
      <w:r>
        <w:separator/>
      </w:r>
    </w:p>
  </w:footnote>
  <w:footnote w:type="continuationSeparator" w:id="0">
    <w:p w14:paraId="5544D565" w14:textId="77777777" w:rsidR="00B34428" w:rsidRDefault="00B34428" w:rsidP="00127C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F9379" w14:textId="77777777" w:rsidR="00127CE7" w:rsidRDefault="00127CE7" w:rsidP="00127CE7">
    <w:pPr>
      <w:pStyle w:val="Sidhuvud"/>
      <w:spacing w:after="120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088"/>
    <w:rsid w:val="000D5EF1"/>
    <w:rsid w:val="00127CE7"/>
    <w:rsid w:val="001E6FE2"/>
    <w:rsid w:val="001F7754"/>
    <w:rsid w:val="00283D5B"/>
    <w:rsid w:val="00366502"/>
    <w:rsid w:val="003A01D8"/>
    <w:rsid w:val="003B155A"/>
    <w:rsid w:val="003B5A98"/>
    <w:rsid w:val="00441ACB"/>
    <w:rsid w:val="00570E5E"/>
    <w:rsid w:val="005C26DA"/>
    <w:rsid w:val="0078203D"/>
    <w:rsid w:val="007C4E13"/>
    <w:rsid w:val="007C4F81"/>
    <w:rsid w:val="00824088"/>
    <w:rsid w:val="00914165"/>
    <w:rsid w:val="009E533A"/>
    <w:rsid w:val="00A4732C"/>
    <w:rsid w:val="00A678AD"/>
    <w:rsid w:val="00AA42F1"/>
    <w:rsid w:val="00B275C7"/>
    <w:rsid w:val="00B34428"/>
    <w:rsid w:val="00B90554"/>
    <w:rsid w:val="00BF7A43"/>
    <w:rsid w:val="00CB1ACC"/>
    <w:rsid w:val="00D47938"/>
    <w:rsid w:val="00DD2216"/>
    <w:rsid w:val="00E66ECF"/>
    <w:rsid w:val="00EC7FF0"/>
    <w:rsid w:val="00FA5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6F84A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4165"/>
  </w:style>
  <w:style w:type="paragraph" w:styleId="Rubrik1">
    <w:name w:val="heading 1"/>
    <w:basedOn w:val="Normal"/>
    <w:next w:val="Normal"/>
    <w:link w:val="Rubrik1Char"/>
    <w:uiPriority w:val="9"/>
    <w:qFormat/>
    <w:rsid w:val="00BF7A43"/>
    <w:pPr>
      <w:keepNext/>
      <w:keepLines/>
      <w:spacing w:before="480"/>
      <w:outlineLvl w:val="0"/>
    </w:pPr>
    <w:rPr>
      <w:rFonts w:ascii="Georgia" w:eastAsiaTheme="majorEastAsia" w:hAnsi="Georgia" w:cstheme="majorBidi"/>
      <w:sz w:val="36"/>
      <w:szCs w:val="32"/>
    </w:rPr>
  </w:style>
  <w:style w:type="paragraph" w:styleId="Rubrik2">
    <w:name w:val="heading 2"/>
    <w:basedOn w:val="Normal"/>
    <w:next w:val="Normal"/>
    <w:link w:val="Rubrik2Char"/>
    <w:uiPriority w:val="9"/>
    <w:qFormat/>
    <w:rsid w:val="00127CE7"/>
    <w:pPr>
      <w:keepNext/>
      <w:keepLines/>
      <w:spacing w:before="280" w:after="120"/>
      <w:outlineLvl w:val="1"/>
    </w:pPr>
    <w:rPr>
      <w:rFonts w:eastAsiaTheme="majorEastAsia" w:cstheme="majorBidi"/>
      <w:b/>
      <w:sz w:val="22"/>
      <w:szCs w:val="22"/>
    </w:rPr>
  </w:style>
  <w:style w:type="paragraph" w:styleId="Rubrik3">
    <w:name w:val="heading 3"/>
    <w:basedOn w:val="Normal"/>
    <w:next w:val="Normal"/>
    <w:link w:val="Rubrik3Char"/>
    <w:uiPriority w:val="9"/>
    <w:qFormat/>
    <w:rsid w:val="001F7754"/>
    <w:pPr>
      <w:keepNext/>
      <w:keepLines/>
      <w:spacing w:before="240" w:after="40"/>
      <w:outlineLvl w:val="2"/>
    </w:pPr>
    <w:rPr>
      <w:rFonts w:eastAsiaTheme="majorEastAsia" w:cstheme="majorBidi"/>
      <w:sz w:val="22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BF7A43"/>
    <w:rPr>
      <w:rFonts w:ascii="Georgia" w:eastAsiaTheme="majorEastAsia" w:hAnsi="Georgia" w:cstheme="majorBidi"/>
      <w:sz w:val="36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127CE7"/>
    <w:rPr>
      <w:rFonts w:eastAsiaTheme="majorEastAsia" w:cstheme="majorBidi"/>
      <w:b/>
      <w:sz w:val="22"/>
      <w:szCs w:val="22"/>
    </w:rPr>
  </w:style>
  <w:style w:type="character" w:customStyle="1" w:styleId="Rubrik3Char">
    <w:name w:val="Rubrik 3 Char"/>
    <w:basedOn w:val="Standardstycketeckensnitt"/>
    <w:link w:val="Rubrik3"/>
    <w:uiPriority w:val="9"/>
    <w:rsid w:val="001F7754"/>
    <w:rPr>
      <w:rFonts w:eastAsiaTheme="majorEastAsia" w:cstheme="majorBidi"/>
      <w:sz w:val="22"/>
      <w:szCs w:val="24"/>
    </w:rPr>
  </w:style>
  <w:style w:type="character" w:styleId="Hyperlnk">
    <w:name w:val="Hyperlink"/>
    <w:basedOn w:val="Standardstycketeckensnitt"/>
    <w:uiPriority w:val="99"/>
    <w:unhideWhenUsed/>
    <w:rsid w:val="00BF7A43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BF7A43"/>
    <w:rPr>
      <w:color w:val="605E5C"/>
      <w:shd w:val="clear" w:color="auto" w:fill="E1DFDD"/>
    </w:rPr>
  </w:style>
  <w:style w:type="table" w:styleId="Tabellrutnt">
    <w:name w:val="Table Grid"/>
    <w:basedOn w:val="Normaltabell"/>
    <w:uiPriority w:val="39"/>
    <w:rsid w:val="00BF7A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jlptext">
    <w:name w:val="Hjälptext"/>
    <w:basedOn w:val="Normal"/>
    <w:next w:val="Formulrtext"/>
    <w:qFormat/>
    <w:rsid w:val="00127CE7"/>
    <w:pPr>
      <w:spacing w:before="80" w:after="80" w:line="240" w:lineRule="auto"/>
    </w:pPr>
    <w:rPr>
      <w:sz w:val="16"/>
    </w:rPr>
  </w:style>
  <w:style w:type="paragraph" w:customStyle="1" w:styleId="Formulrtext">
    <w:name w:val="Formulärtext"/>
    <w:basedOn w:val="Hjlptext"/>
    <w:qFormat/>
    <w:rsid w:val="00127CE7"/>
    <w:pPr>
      <w:spacing w:after="120"/>
    </w:pPr>
    <w:rPr>
      <w:sz w:val="20"/>
    </w:rPr>
  </w:style>
  <w:style w:type="paragraph" w:styleId="Sidhuvud">
    <w:name w:val="header"/>
    <w:basedOn w:val="Normal"/>
    <w:link w:val="SidhuvudChar"/>
    <w:uiPriority w:val="99"/>
    <w:unhideWhenUsed/>
    <w:rsid w:val="00127C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127CE7"/>
  </w:style>
  <w:style w:type="paragraph" w:styleId="Sidfot">
    <w:name w:val="footer"/>
    <w:basedOn w:val="Normal"/>
    <w:link w:val="SidfotChar"/>
    <w:uiPriority w:val="99"/>
    <w:unhideWhenUsed/>
    <w:rsid w:val="00127C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127CE7"/>
  </w:style>
  <w:style w:type="table" w:styleId="Tabellrutntljust">
    <w:name w:val="Grid Table Light"/>
    <w:basedOn w:val="Normaltabell"/>
    <w:uiPriority w:val="40"/>
    <w:rsid w:val="00127CE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Kryssruta">
    <w:name w:val="Kryssruta"/>
    <w:basedOn w:val="Normal"/>
    <w:qFormat/>
    <w:rsid w:val="00CB1ACC"/>
    <w:pPr>
      <w:spacing w:before="80" w:after="120" w:line="240" w:lineRule="auto"/>
      <w:ind w:left="340" w:hanging="340"/>
    </w:pPr>
  </w:style>
  <w:style w:type="character" w:styleId="AnvndHyperlnk">
    <w:name w:val="FollowedHyperlink"/>
    <w:basedOn w:val="Standardstycketeckensnitt"/>
    <w:uiPriority w:val="99"/>
    <w:semiHidden/>
    <w:unhideWhenUsed/>
    <w:rsid w:val="00A678A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ymnasieantagningen.storsthlm.se/om-oss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gymnasieantagningen.storsthlm.se/personal/ansokan-antagning/antagningsunderlag/" TargetMode="Externa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4E27476D809994C9F8CE51AFF1D4292" ma:contentTypeVersion="21" ma:contentTypeDescription="Skapa ett nytt dokument." ma:contentTypeScope="" ma:versionID="fce9bc2c864718067f329d099d437f6e">
  <xsd:schema xmlns:xsd="http://www.w3.org/2001/XMLSchema" xmlns:xs="http://www.w3.org/2001/XMLSchema" xmlns:p="http://schemas.microsoft.com/office/2006/metadata/properties" xmlns:ns2="0ac6c7cc-1e19-4b9b-93e4-5c045a0a4e04" xmlns:ns3="5f41a852-06ad-427a-acdb-cc79e20a0837" targetNamespace="http://schemas.microsoft.com/office/2006/metadata/properties" ma:root="true" ma:fieldsID="afa05b47313270dc78d106054bd883cc" ns2:_="" ns3:_="">
    <xsd:import namespace="0ac6c7cc-1e19-4b9b-93e4-5c045a0a4e04"/>
    <xsd:import namespace="5f41a852-06ad-427a-acdb-cc79e20a08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S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Test" minOccurs="0"/>
                <xsd:element ref="ns2:Test_x003a_Created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c6c7cc-1e19-4b9b-93e4-5c045a0a4e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A" ma:index="12" nillable="true" ma:displayName="S" ma:format="DateOnly" ma:internalName="SA">
      <xsd:simpleType>
        <xsd:restriction base="dms:DateTim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eringar" ma:readOnly="false" ma:fieldId="{5cf76f15-5ced-4ddc-b409-7134ff3c332f}" ma:taxonomyMulti="true" ma:sspId="3ec6bdae-8eb7-4e6d-a751-dc60de44833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est" ma:index="25" nillable="true" ma:displayName="Test" ma:list="{76cfe240-63a2-4410-ae5f-b44b267e6615}" ma:internalName="Test" ma:showField="Title">
      <xsd:simpleType>
        <xsd:restriction base="dms:Lookup"/>
      </xsd:simpleType>
    </xsd:element>
    <xsd:element name="Test_x003a_Created" ma:index="26" nillable="true" ma:displayName="Test:Created" ma:list="{76cfe240-63a2-4410-ae5f-b44b267e6615}" ma:internalName="Test_x003a_Created" ma:readOnly="true" ma:showField="Created" ma:web="5f41a852-06ad-427a-acdb-cc79e20a0837">
      <xsd:simpleType>
        <xsd:restriction base="dms:Lookup"/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41a852-06ad-427a-acdb-cc79e20a083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fb654b1-7dc6-4150-a9e5-0ca2f71cb0ae}" ma:internalName="TaxCatchAll" ma:showField="CatchAllData" ma:web="5f41a852-06ad-427a-acdb-cc79e20a08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A xmlns="0ac6c7cc-1e19-4b9b-93e4-5c045a0a4e04" xsi:nil="true"/>
    <lcf76f155ced4ddcb4097134ff3c332f xmlns="0ac6c7cc-1e19-4b9b-93e4-5c045a0a4e04">
      <Terms xmlns="http://schemas.microsoft.com/office/infopath/2007/PartnerControls"/>
    </lcf76f155ced4ddcb4097134ff3c332f>
    <TaxCatchAll xmlns="5f41a852-06ad-427a-acdb-cc79e20a0837" xsi:nil="true"/>
    <Test xmlns="0ac6c7cc-1e19-4b9b-93e4-5c045a0a4e04" xsi:nil="true"/>
  </documentManagement>
</p:properties>
</file>

<file path=customXml/itemProps1.xml><?xml version="1.0" encoding="utf-8"?>
<ds:datastoreItem xmlns:ds="http://schemas.openxmlformats.org/officeDocument/2006/customXml" ds:itemID="{E9993A47-7FBF-402B-8DB3-58BFC1DA69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19A7C9-C1E4-4AAD-8651-8569D8408B4F}"/>
</file>

<file path=customXml/itemProps3.xml><?xml version="1.0" encoding="utf-8"?>
<ds:datastoreItem xmlns:ds="http://schemas.openxmlformats.org/officeDocument/2006/customXml" ds:itemID="{F85CFA04-D753-4705-B6F6-7E0F199C95DD}"/>
</file>

<file path=customXml/itemProps4.xml><?xml version="1.0" encoding="utf-8"?>
<ds:datastoreItem xmlns:ds="http://schemas.openxmlformats.org/officeDocument/2006/customXml" ds:itemID="{222E4B8E-9685-4D34-8D12-BA0D21FC2CF0}"/>
</file>

<file path=docProps/app.xml><?xml version="1.0" encoding="utf-8"?>
<Properties xmlns="http://schemas.openxmlformats.org/officeDocument/2006/extended-properties" xmlns:vt="http://schemas.openxmlformats.org/officeDocument/2006/docPropsVTypes">
  <Template>Blankett för ansökan om dispens från behörighetskrav i engelska.dotx</Template>
  <TotalTime>186</TotalTime>
  <Pages>3</Pages>
  <Words>446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Emma Karlsson</cp:lastModifiedBy>
  <cp:revision>3</cp:revision>
  <dcterms:created xsi:type="dcterms:W3CDTF">2022-11-01T07:45:00Z</dcterms:created>
  <dcterms:modified xsi:type="dcterms:W3CDTF">2022-11-11T07:53:00Z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0x01010094E27476D809994C9F8CE51AFF1D4292</vt:lpwstr>
  </property>
</Properties>
</file>