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84018" w14:textId="629D6CCE" w:rsidR="00BF7A43" w:rsidRDefault="00127CE7" w:rsidP="00127CE7">
      <w:pPr>
        <w:spacing w:before="240" w:after="40"/>
        <w:jc w:val="right"/>
      </w:pPr>
      <w:r>
        <w:rPr>
          <w:noProof/>
        </w:rPr>
        <w:drawing>
          <wp:anchor distT="0" distB="0" distL="114300" distR="114300" simplePos="0" relativeHeight="251658240" behindDoc="1" locked="0" layoutInCell="1" allowOverlap="1" wp14:anchorId="741CFCEB" wp14:editId="782972EA">
            <wp:simplePos x="0" y="0"/>
            <wp:positionH relativeFrom="column">
              <wp:posOffset>-669290</wp:posOffset>
            </wp:positionH>
            <wp:positionV relativeFrom="paragraph">
              <wp:posOffset>-438975</wp:posOffset>
            </wp:positionV>
            <wp:extent cx="2166198" cy="554547"/>
            <wp:effectExtent l="0" t="0" r="5715" b="0"/>
            <wp:wrapNone/>
            <wp:docPr id="1" name="Bildobjekt 1" descr="Logotyp för Gymnasieantagningen Storstockho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Logotyp för Gymnasieantagningen Storstockholm."/>
                    <pic:cNvPicPr/>
                  </pic:nvPicPr>
                  <pic:blipFill>
                    <a:blip r:embed="rId8">
                      <a:extLst>
                        <a:ext uri="{28A0092B-C50C-407E-A947-70E740481C1C}">
                          <a14:useLocalDpi xmlns:a14="http://schemas.microsoft.com/office/drawing/2010/main" val="0"/>
                        </a:ext>
                      </a:extLst>
                    </a:blip>
                    <a:stretch>
                      <a:fillRect/>
                    </a:stretch>
                  </pic:blipFill>
                  <pic:spPr>
                    <a:xfrm>
                      <a:off x="0" y="0"/>
                      <a:ext cx="2166198" cy="554547"/>
                    </a:xfrm>
                    <a:prstGeom prst="rect">
                      <a:avLst/>
                    </a:prstGeom>
                  </pic:spPr>
                </pic:pic>
              </a:graphicData>
            </a:graphic>
            <wp14:sizeRelH relativeFrom="margin">
              <wp14:pctWidth>0</wp14:pctWidth>
            </wp14:sizeRelH>
            <wp14:sizeRelV relativeFrom="margin">
              <wp14:pctHeight>0</wp14:pctHeight>
            </wp14:sizeRelV>
          </wp:anchor>
        </w:drawing>
      </w:r>
      <w:r w:rsidR="00BF7A43">
        <w:t>Gäller för antagningsåret 20</w:t>
      </w:r>
      <w:r w:rsidR="00BF7A43">
        <w:fldChar w:fldCharType="begin">
          <w:ffData>
            <w:name w:val="Text1"/>
            <w:enabled/>
            <w:calcOnExit w:val="0"/>
            <w:textInput/>
          </w:ffData>
        </w:fldChar>
      </w:r>
      <w:bookmarkStart w:id="0" w:name="Text1"/>
      <w:r w:rsidR="00BF7A43">
        <w:instrText xml:space="preserve"> FORMTEXT </w:instrText>
      </w:r>
      <w:r w:rsidR="00BF7A43">
        <w:fldChar w:fldCharType="separate"/>
      </w:r>
      <w:r w:rsidR="00BF7A43">
        <w:rPr>
          <w:noProof/>
        </w:rPr>
        <w:t> </w:t>
      </w:r>
      <w:r w:rsidR="00BF7A43">
        <w:rPr>
          <w:noProof/>
        </w:rPr>
        <w:t> </w:t>
      </w:r>
      <w:r w:rsidR="00BF7A43">
        <w:rPr>
          <w:noProof/>
        </w:rPr>
        <w:t> </w:t>
      </w:r>
      <w:r w:rsidR="00BF7A43">
        <w:rPr>
          <w:noProof/>
        </w:rPr>
        <w:t> </w:t>
      </w:r>
      <w:r w:rsidR="00BF7A43">
        <w:rPr>
          <w:noProof/>
        </w:rPr>
        <w:t> </w:t>
      </w:r>
      <w:r w:rsidR="00BF7A43">
        <w:fldChar w:fldCharType="end"/>
      </w:r>
      <w:bookmarkEnd w:id="0"/>
    </w:p>
    <w:p w14:paraId="44CBF7AC" w14:textId="01177A3A" w:rsidR="003B5A98" w:rsidRDefault="00E76454" w:rsidP="00BF7A43">
      <w:pPr>
        <w:jc w:val="right"/>
      </w:pPr>
      <w:r w:rsidRPr="00E76454">
        <w:t>Ansökan om prövning i fri kvot, Gymnasieförordningen 7 kap § 3</w:t>
      </w:r>
    </w:p>
    <w:p w14:paraId="00C5C9B1" w14:textId="62AAE0CC" w:rsidR="00BF7A43" w:rsidRPr="00BF7A43" w:rsidRDefault="00E76454" w:rsidP="00BF7A43">
      <w:pPr>
        <w:pStyle w:val="Rubrik1"/>
      </w:pPr>
      <w:r w:rsidRPr="00E76454">
        <w:t>Ansökan om prövning i Fri kvot - Särskilda omständigheter</w:t>
      </w:r>
    </w:p>
    <w:p w14:paraId="3EEF3656" w14:textId="207EFE43" w:rsidR="00BF7A43" w:rsidRDefault="00BF7A43" w:rsidP="00BF7A43">
      <w:r>
        <w:t>Personuppgifter i denna blankett kommer att behandlas i enlighet med dataskyddsförordningen som underlag för antagning till gymnasieskolan. För mer information</w:t>
      </w:r>
      <w:r w:rsidR="00D67994">
        <w:t xml:space="preserve"> om</w:t>
      </w:r>
      <w:r>
        <w:t xml:space="preserve"> hur vi hanterar personuppgifter gå in på </w:t>
      </w:r>
      <w:hyperlink r:id="rId9" w:history="1">
        <w:r w:rsidRPr="00BF7A43">
          <w:rPr>
            <w:rStyle w:val="Hyperlnk"/>
          </w:rPr>
          <w:t>gymnasieantagningen.storsthlm.se/om-oss/</w:t>
        </w:r>
      </w:hyperlink>
    </w:p>
    <w:p w14:paraId="2C1A16A0" w14:textId="25B652B5" w:rsidR="00BF7A43" w:rsidRDefault="00BF7A43" w:rsidP="00BF7A43">
      <w:r>
        <w:t xml:space="preserve">Instruktioner för blanketten finns på vår webb under </w:t>
      </w:r>
      <w:hyperlink r:id="rId10" w:history="1">
        <w:r w:rsidRPr="00BF7A43">
          <w:rPr>
            <w:rStyle w:val="Hyperlnk"/>
          </w:rPr>
          <w:t>Personal – Ansökan &amp; antagning – Antagningsunderlag</w:t>
        </w:r>
      </w:hyperlink>
    </w:p>
    <w:p w14:paraId="45C433ED" w14:textId="5D949D6D" w:rsidR="00BF7A43" w:rsidRDefault="00BF7A43" w:rsidP="00127CE7">
      <w:pPr>
        <w:pStyle w:val="Rubrik2"/>
      </w:pPr>
      <w:r w:rsidRPr="00BF7A43">
        <w:t xml:space="preserve">Elevens </w:t>
      </w:r>
      <w:r w:rsidRPr="00127CE7">
        <w:t>personuppgifter</w:t>
      </w:r>
    </w:p>
    <w:tbl>
      <w:tblPr>
        <w:tblStyle w:val="Tabellrutntljust"/>
        <w:tblW w:w="0" w:type="auto"/>
        <w:tblLook w:val="04A0" w:firstRow="1" w:lastRow="0" w:firstColumn="1" w:lastColumn="0" w:noHBand="0" w:noVBand="1"/>
      </w:tblPr>
      <w:tblGrid>
        <w:gridCol w:w="4247"/>
        <w:gridCol w:w="4247"/>
      </w:tblGrid>
      <w:tr w:rsidR="00BF7A43" w14:paraId="670316DD" w14:textId="77777777" w:rsidTr="00127CE7">
        <w:tc>
          <w:tcPr>
            <w:tcW w:w="4247" w:type="dxa"/>
          </w:tcPr>
          <w:p w14:paraId="37DFE32D" w14:textId="77777777" w:rsidR="00BF7A43" w:rsidRDefault="00BF7A43" w:rsidP="00127CE7">
            <w:pPr>
              <w:pStyle w:val="Hjlptext"/>
            </w:pPr>
            <w:r w:rsidRPr="00127CE7">
              <w:t>Förnamn</w:t>
            </w:r>
          </w:p>
          <w:p w14:paraId="5C8FF6B5" w14:textId="3954009F" w:rsidR="00BF7A43" w:rsidRPr="00127CE7" w:rsidRDefault="00BF7A43" w:rsidP="00127CE7">
            <w:pPr>
              <w:pStyle w:val="Formulrtext"/>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4247" w:type="dxa"/>
          </w:tcPr>
          <w:p w14:paraId="512A44D7" w14:textId="77777777" w:rsidR="00BF7A43" w:rsidRDefault="00BF7A43" w:rsidP="00127CE7">
            <w:pPr>
              <w:pStyle w:val="Hjlptext"/>
            </w:pPr>
            <w:r>
              <w:t>Efternamn</w:t>
            </w:r>
          </w:p>
          <w:p w14:paraId="19F855DF" w14:textId="0E23F8E2" w:rsidR="00BF7A43" w:rsidRPr="00BF7A43" w:rsidRDefault="00BF7A43" w:rsidP="00127CE7">
            <w:pPr>
              <w:pStyle w:val="Formulrtext"/>
            </w:pP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BF7A43" w14:paraId="25DEA062" w14:textId="77777777" w:rsidTr="00127CE7">
        <w:tc>
          <w:tcPr>
            <w:tcW w:w="4247" w:type="dxa"/>
          </w:tcPr>
          <w:p w14:paraId="373DF0BD" w14:textId="77777777" w:rsidR="00BF7A43" w:rsidRDefault="00BF7A43" w:rsidP="00127CE7">
            <w:pPr>
              <w:pStyle w:val="Hjlptext"/>
            </w:pPr>
            <w:r w:rsidRPr="00BF7A43">
              <w:t>Personnummer/TF-nummer</w:t>
            </w:r>
          </w:p>
          <w:p w14:paraId="7C9107BB" w14:textId="1651DDA8" w:rsidR="00BF7A43" w:rsidRPr="00127CE7"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259D5A8" w14:textId="77777777" w:rsidR="00BF7A43" w:rsidRDefault="00BF7A43" w:rsidP="00127CE7">
            <w:pPr>
              <w:pStyle w:val="Hjlptext"/>
            </w:pPr>
            <w:r w:rsidRPr="00BF7A43">
              <w:t>Telefonnummer</w:t>
            </w:r>
          </w:p>
          <w:p w14:paraId="62E27CE7" w14:textId="5DB12C6D"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073B0BDA" w14:textId="77777777" w:rsidTr="00127CE7">
        <w:tc>
          <w:tcPr>
            <w:tcW w:w="4247" w:type="dxa"/>
          </w:tcPr>
          <w:p w14:paraId="2AAE6B54" w14:textId="77777777" w:rsidR="00BF7A43" w:rsidRDefault="00BF7A43" w:rsidP="00127CE7">
            <w:pPr>
              <w:pStyle w:val="Hjlptext"/>
            </w:pPr>
            <w:r w:rsidRPr="00127CE7">
              <w:t>Avlämnande</w:t>
            </w:r>
            <w:r w:rsidRPr="00BF7A43">
              <w:t xml:space="preserve"> skola</w:t>
            </w:r>
          </w:p>
          <w:p w14:paraId="68BB89BE" w14:textId="7BB6F20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0402B825" w14:textId="77777777" w:rsidR="00BF7A43" w:rsidRDefault="00BF7A43" w:rsidP="00127CE7">
            <w:pPr>
              <w:pStyle w:val="Hjlptext"/>
            </w:pPr>
            <w:r>
              <w:t>Klass</w:t>
            </w:r>
          </w:p>
          <w:p w14:paraId="7DA03C6D" w14:textId="34702BB8"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3AE91520" w14:textId="77777777" w:rsidTr="00127CE7">
        <w:tc>
          <w:tcPr>
            <w:tcW w:w="8494" w:type="dxa"/>
            <w:gridSpan w:val="2"/>
          </w:tcPr>
          <w:p w14:paraId="6A194904" w14:textId="77777777" w:rsidR="00BF7A43" w:rsidRDefault="00BF7A43" w:rsidP="00127CE7">
            <w:pPr>
              <w:pStyle w:val="Hjlptext"/>
            </w:pPr>
            <w:r>
              <w:t>Mejladress</w:t>
            </w:r>
          </w:p>
          <w:p w14:paraId="2D97FD9C" w14:textId="797B692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0361E3B" w14:textId="77777777" w:rsidTr="00127CE7">
        <w:tc>
          <w:tcPr>
            <w:tcW w:w="4247" w:type="dxa"/>
          </w:tcPr>
          <w:p w14:paraId="6857193D" w14:textId="68B779E3" w:rsidR="00BF7A43" w:rsidRDefault="00BF7A43" w:rsidP="00127CE7">
            <w:pPr>
              <w:pStyle w:val="Hjlptext"/>
            </w:pPr>
            <w:r w:rsidRPr="00BF7A43">
              <w:t>Vårdnadshavare</w:t>
            </w:r>
          </w:p>
          <w:p w14:paraId="1ADC4318" w14:textId="7070168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171CD299" w14:textId="0803AC03" w:rsidR="00BF7A43" w:rsidRDefault="00BF7A43" w:rsidP="00127CE7">
            <w:pPr>
              <w:pStyle w:val="Hjlptext"/>
            </w:pPr>
            <w:r w:rsidRPr="00BF7A43">
              <w:t>Telefonnummer (Vårdnadshavare)</w:t>
            </w:r>
          </w:p>
          <w:p w14:paraId="0F06BABA" w14:textId="47C7E8CF"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0F0D262" w14:textId="77777777" w:rsidTr="00127CE7">
        <w:tc>
          <w:tcPr>
            <w:tcW w:w="8494" w:type="dxa"/>
            <w:gridSpan w:val="2"/>
          </w:tcPr>
          <w:p w14:paraId="1AC2237C" w14:textId="77777777" w:rsidR="00BF7A43" w:rsidRDefault="00BF7A43" w:rsidP="00127CE7">
            <w:pPr>
              <w:pStyle w:val="Hjlptext"/>
            </w:pPr>
            <w:r>
              <w:t>Mejladress (Vårdnadshavare)</w:t>
            </w:r>
          </w:p>
          <w:p w14:paraId="369DDB3F" w14:textId="24D803A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DB738E3" w14:textId="77777777" w:rsidR="00DE4DFE" w:rsidRPr="00912C13" w:rsidRDefault="00DE4DFE" w:rsidP="00DE4DFE">
      <w:pPr>
        <w:pStyle w:val="Rubrik2"/>
      </w:pPr>
      <w:r w:rsidRPr="00912C13">
        <w:t>Skolans kontaktuppgifter</w:t>
      </w:r>
    </w:p>
    <w:tbl>
      <w:tblPr>
        <w:tblStyle w:val="Tabellrutntljust"/>
        <w:tblW w:w="0" w:type="auto"/>
        <w:tblLook w:val="04A0" w:firstRow="1" w:lastRow="0" w:firstColumn="1" w:lastColumn="0" w:noHBand="0" w:noVBand="1"/>
      </w:tblPr>
      <w:tblGrid>
        <w:gridCol w:w="4247"/>
        <w:gridCol w:w="4247"/>
      </w:tblGrid>
      <w:tr w:rsidR="00DE4DFE" w:rsidRPr="00912C13" w14:paraId="3B3D6064" w14:textId="77777777" w:rsidTr="00B8001E">
        <w:tc>
          <w:tcPr>
            <w:tcW w:w="4247" w:type="dxa"/>
          </w:tcPr>
          <w:p w14:paraId="390E3ACD" w14:textId="77777777" w:rsidR="00DE4DFE" w:rsidRPr="00912C13" w:rsidRDefault="00DE4DFE" w:rsidP="00B8001E">
            <w:pPr>
              <w:pStyle w:val="Hjlptext"/>
            </w:pPr>
            <w:bookmarkStart w:id="3" w:name="_Hlk146280597"/>
            <w:r w:rsidRPr="00912C13">
              <w:t>Studie- och yrkesvägledare</w:t>
            </w:r>
          </w:p>
          <w:p w14:paraId="71F2983F" w14:textId="15E37BEC" w:rsidR="00DE4DFE" w:rsidRPr="00912C13" w:rsidRDefault="00DE4DFE" w:rsidP="00B8001E">
            <w:pPr>
              <w:pStyle w:val="Formulrtext"/>
            </w:pPr>
            <w:r>
              <w:fldChar w:fldCharType="begin">
                <w:ffData>
                  <w:name w:val="Text4"/>
                  <w:enabled/>
                  <w:calcOnExit w:val="0"/>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4247" w:type="dxa"/>
          </w:tcPr>
          <w:p w14:paraId="02C7978F" w14:textId="77777777" w:rsidR="00DE4DFE" w:rsidRPr="00912C13" w:rsidRDefault="00DE4DFE" w:rsidP="00B8001E">
            <w:pPr>
              <w:pStyle w:val="Hjlptext"/>
            </w:pPr>
            <w:r w:rsidRPr="00912C13">
              <w:t>Telefonnummer (Studie- och yrkesvägledare)</w:t>
            </w:r>
          </w:p>
          <w:p w14:paraId="3E0E075D" w14:textId="77777777" w:rsidR="00DE4DFE" w:rsidRPr="00912C13" w:rsidRDefault="00DE4DFE" w:rsidP="00B8001E">
            <w:pPr>
              <w:pStyle w:val="Formulrtext"/>
            </w:pPr>
            <w:r w:rsidRPr="00912C13">
              <w:fldChar w:fldCharType="begin">
                <w:ffData>
                  <w:name w:val="Text3"/>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r>
      <w:tr w:rsidR="00DE4DFE" w:rsidRPr="00912C13" w14:paraId="6C9B0EFE" w14:textId="77777777" w:rsidTr="00B8001E">
        <w:tc>
          <w:tcPr>
            <w:tcW w:w="8494" w:type="dxa"/>
            <w:gridSpan w:val="2"/>
          </w:tcPr>
          <w:p w14:paraId="3CA7B27F" w14:textId="77777777" w:rsidR="00DE4DFE" w:rsidRPr="00912C13" w:rsidRDefault="00DE4DFE" w:rsidP="00B8001E">
            <w:pPr>
              <w:pStyle w:val="Hjlptext"/>
            </w:pPr>
            <w:r w:rsidRPr="00912C13">
              <w:t>Mejladress (Studie- och yrkesvägledare)</w:t>
            </w:r>
          </w:p>
          <w:p w14:paraId="087787A2" w14:textId="77777777" w:rsidR="00DE4DFE" w:rsidRPr="00912C13"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r>
      <w:tr w:rsidR="00DE4DFE" w:rsidRPr="00912C13" w14:paraId="32B59AE8" w14:textId="77777777" w:rsidTr="00B8001E">
        <w:tc>
          <w:tcPr>
            <w:tcW w:w="4247" w:type="dxa"/>
          </w:tcPr>
          <w:p w14:paraId="139B0882" w14:textId="77777777" w:rsidR="00DE4DFE" w:rsidRPr="00912C13" w:rsidRDefault="00DE4DFE" w:rsidP="00B8001E">
            <w:pPr>
              <w:pStyle w:val="Hjlptext"/>
            </w:pPr>
            <w:r w:rsidRPr="00912C13">
              <w:t>Specialpedagog</w:t>
            </w:r>
          </w:p>
          <w:p w14:paraId="3DA21BCC" w14:textId="77777777" w:rsidR="00DE4DFE" w:rsidRPr="00912C13"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c>
          <w:tcPr>
            <w:tcW w:w="4247" w:type="dxa"/>
          </w:tcPr>
          <w:p w14:paraId="0F114046" w14:textId="77777777" w:rsidR="00DE4DFE" w:rsidRPr="00912C13" w:rsidRDefault="00DE4DFE" w:rsidP="00B8001E">
            <w:pPr>
              <w:pStyle w:val="Hjlptext"/>
            </w:pPr>
            <w:r w:rsidRPr="00912C13">
              <w:t>Telefonnummer (Specialpedagog)</w:t>
            </w:r>
          </w:p>
          <w:p w14:paraId="23DB64C5" w14:textId="77777777" w:rsidR="00DE4DFE" w:rsidRPr="00912C13"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r>
      <w:tr w:rsidR="00DE4DFE" w:rsidRPr="00912C13" w14:paraId="50208A7A" w14:textId="77777777" w:rsidTr="00B8001E">
        <w:tc>
          <w:tcPr>
            <w:tcW w:w="8494" w:type="dxa"/>
            <w:gridSpan w:val="2"/>
          </w:tcPr>
          <w:p w14:paraId="7C0478BD" w14:textId="77777777" w:rsidR="00DE4DFE" w:rsidRPr="00912C13" w:rsidRDefault="00DE4DFE" w:rsidP="00B8001E">
            <w:pPr>
              <w:pStyle w:val="Hjlptext"/>
            </w:pPr>
            <w:r w:rsidRPr="00912C13">
              <w:t>Mejladress (Specialpedagog)</w:t>
            </w:r>
          </w:p>
          <w:p w14:paraId="5298EF48" w14:textId="77777777" w:rsidR="00DE4DFE" w:rsidRPr="00912C13"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r>
      <w:tr w:rsidR="00DE4DFE" w:rsidRPr="00912C13" w14:paraId="0AFB56C2" w14:textId="77777777" w:rsidTr="00B8001E">
        <w:tc>
          <w:tcPr>
            <w:tcW w:w="4247" w:type="dxa"/>
          </w:tcPr>
          <w:p w14:paraId="0B6D44B0" w14:textId="77777777" w:rsidR="00DE4DFE" w:rsidRPr="00912C13" w:rsidRDefault="00DE4DFE" w:rsidP="00B8001E">
            <w:pPr>
              <w:pStyle w:val="Hjlptext"/>
            </w:pPr>
            <w:r w:rsidRPr="00912C13">
              <w:t>Mentor</w:t>
            </w:r>
          </w:p>
          <w:p w14:paraId="79F0C9A8" w14:textId="77777777" w:rsidR="00DE4DFE" w:rsidRPr="00912C13"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c>
          <w:tcPr>
            <w:tcW w:w="4247" w:type="dxa"/>
          </w:tcPr>
          <w:p w14:paraId="25753B4D" w14:textId="77777777" w:rsidR="00DE4DFE" w:rsidRPr="00912C13" w:rsidRDefault="00DE4DFE" w:rsidP="00B8001E">
            <w:pPr>
              <w:pStyle w:val="Hjlptext"/>
            </w:pPr>
            <w:r w:rsidRPr="00912C13">
              <w:t>Telefonnummer (Mentor)</w:t>
            </w:r>
          </w:p>
          <w:p w14:paraId="1D70C9D3" w14:textId="77777777" w:rsidR="00DE4DFE" w:rsidRPr="00912C13"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r>
      <w:tr w:rsidR="00DE4DFE" w14:paraId="34DD263B" w14:textId="77777777" w:rsidTr="00B8001E">
        <w:tc>
          <w:tcPr>
            <w:tcW w:w="8494" w:type="dxa"/>
            <w:gridSpan w:val="2"/>
          </w:tcPr>
          <w:p w14:paraId="673BFF4E" w14:textId="77777777" w:rsidR="00DE4DFE" w:rsidRPr="00912C13" w:rsidRDefault="00DE4DFE" w:rsidP="00B8001E">
            <w:pPr>
              <w:pStyle w:val="Hjlptext"/>
            </w:pPr>
            <w:r w:rsidRPr="00912C13">
              <w:t>Mejladress (Mentor)</w:t>
            </w:r>
          </w:p>
          <w:p w14:paraId="03BE4156" w14:textId="77777777" w:rsidR="00DE4DFE" w:rsidRDefault="00DE4DFE" w:rsidP="00B8001E">
            <w:pPr>
              <w:pStyle w:val="Formulrtext"/>
            </w:pPr>
            <w:r w:rsidRPr="00912C13">
              <w:fldChar w:fldCharType="begin">
                <w:ffData>
                  <w:name w:val="Text2"/>
                  <w:enabled/>
                  <w:calcOnExit w:val="0"/>
                  <w:textInput/>
                </w:ffData>
              </w:fldChar>
            </w:r>
            <w:r w:rsidRPr="00912C13">
              <w:instrText xml:space="preserve"> FORMTEXT </w:instrText>
            </w:r>
            <w:r w:rsidRPr="00912C13">
              <w:fldChar w:fldCharType="separate"/>
            </w:r>
            <w:r w:rsidRPr="00912C13">
              <w:rPr>
                <w:noProof/>
              </w:rPr>
              <w:t> </w:t>
            </w:r>
            <w:r w:rsidRPr="00912C13">
              <w:rPr>
                <w:noProof/>
              </w:rPr>
              <w:t> </w:t>
            </w:r>
            <w:r w:rsidRPr="00912C13">
              <w:rPr>
                <w:noProof/>
              </w:rPr>
              <w:t> </w:t>
            </w:r>
            <w:r w:rsidRPr="00912C13">
              <w:rPr>
                <w:noProof/>
              </w:rPr>
              <w:t> </w:t>
            </w:r>
            <w:r w:rsidRPr="00912C13">
              <w:rPr>
                <w:noProof/>
              </w:rPr>
              <w:t> </w:t>
            </w:r>
            <w:r w:rsidRPr="00912C13">
              <w:fldChar w:fldCharType="end"/>
            </w:r>
          </w:p>
        </w:tc>
      </w:tr>
      <w:bookmarkEnd w:id="3"/>
    </w:tbl>
    <w:p w14:paraId="6556603F" w14:textId="77777777" w:rsidR="00DE4DFE" w:rsidRDefault="00DE4DFE"/>
    <w:p w14:paraId="412EFE71" w14:textId="599FDFB7" w:rsidR="00CB1ACC" w:rsidRDefault="00CB1ACC">
      <w:pPr>
        <w:rPr>
          <w:rFonts w:eastAsiaTheme="majorEastAsia" w:cstheme="majorBidi"/>
          <w:b/>
          <w:sz w:val="22"/>
          <w:szCs w:val="22"/>
        </w:rPr>
      </w:pPr>
      <w:r>
        <w:br w:type="page"/>
      </w:r>
    </w:p>
    <w:p w14:paraId="6EBFC9A5" w14:textId="6FDF63F0" w:rsidR="00BF7A43" w:rsidRDefault="00E76454" w:rsidP="00CB1ACC">
      <w:pPr>
        <w:pStyle w:val="Rubrik2"/>
      </w:pPr>
      <w:r>
        <w:lastRenderedPageBreak/>
        <w:t>Skäl för ansökan om prövning i fri kvot</w:t>
      </w:r>
    </w:p>
    <w:tbl>
      <w:tblPr>
        <w:tblStyle w:val="Tabellrutntljust"/>
        <w:tblW w:w="0" w:type="auto"/>
        <w:tblLook w:val="04A0" w:firstRow="1" w:lastRow="0" w:firstColumn="1" w:lastColumn="0" w:noHBand="0" w:noVBand="1"/>
      </w:tblPr>
      <w:tblGrid>
        <w:gridCol w:w="8494"/>
      </w:tblGrid>
      <w:tr w:rsidR="00E76454" w14:paraId="73F42050" w14:textId="77777777" w:rsidTr="00E76454">
        <w:tc>
          <w:tcPr>
            <w:tcW w:w="8494" w:type="dxa"/>
          </w:tcPr>
          <w:p w14:paraId="138AC92A" w14:textId="77777777" w:rsidR="00DF437C" w:rsidRDefault="00DF437C" w:rsidP="00DF437C">
            <w:pPr>
              <w:pStyle w:val="Hjlptext"/>
            </w:pPr>
            <w:r>
              <w:t>Ange skäl:</w:t>
            </w:r>
          </w:p>
          <w:p w14:paraId="4E54168A" w14:textId="77777777" w:rsidR="00DF437C" w:rsidRDefault="00DF437C" w:rsidP="00DF437C">
            <w:pPr>
              <w:pStyle w:val="Kryssruta"/>
              <w:spacing w:after="0"/>
            </w:pPr>
            <w:sdt>
              <w:sdtPr>
                <w:id w:val="-2832110"/>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sidRPr="006E6DFB">
              <w:t xml:space="preserve">  </w:t>
            </w:r>
            <w:r w:rsidRPr="00301246">
              <w:rPr>
                <w:b/>
                <w:bCs/>
              </w:rPr>
              <w:t>Medicinska skäl</w:t>
            </w:r>
          </w:p>
          <w:p w14:paraId="0AF19483" w14:textId="77777777" w:rsidR="00DF437C" w:rsidRDefault="00DF437C" w:rsidP="00DF437C">
            <w:pPr>
              <w:pStyle w:val="Kryssruta"/>
              <w:spacing w:before="0"/>
            </w:pPr>
            <w:sdt>
              <w:sdtPr>
                <w:id w:val="-1709796914"/>
                <w14:checkbox>
                  <w14:checked w14:val="0"/>
                  <w14:checkedState w14:val="2612" w14:font="MS Gothic"/>
                  <w14:uncheckedState w14:val="2610" w14:font="MS Gothic"/>
                </w14:checkbox>
              </w:sdtPr>
              <w:sdtContent>
                <w:r>
                  <w:rPr>
                    <w:rFonts w:ascii="MS Gothic" w:eastAsia="MS Gothic" w:hAnsi="MS Gothic" w:hint="eastAsia"/>
                  </w:rPr>
                  <w:t>☐</w:t>
                </w:r>
              </w:sdtContent>
            </w:sdt>
            <w:r w:rsidRPr="006E6DFB">
              <w:t xml:space="preserve">  </w:t>
            </w:r>
            <w:r w:rsidRPr="00E76454">
              <w:t>Intyg från exempelvis läkare, psykolog eller socialtjänst bifogas</w:t>
            </w:r>
          </w:p>
          <w:p w14:paraId="70DB1A09" w14:textId="77777777" w:rsidR="00DF437C" w:rsidRDefault="00DF437C" w:rsidP="00DF437C">
            <w:pPr>
              <w:pStyle w:val="Kryssruta"/>
              <w:spacing w:before="240" w:after="0"/>
            </w:pPr>
            <w:sdt>
              <w:sdtPr>
                <w:id w:val="1418511920"/>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sidRPr="00301246">
              <w:rPr>
                <w:b/>
                <w:bCs/>
              </w:rPr>
              <w:t xml:space="preserve">  Sociala skäl</w:t>
            </w:r>
          </w:p>
          <w:p w14:paraId="2082D12B" w14:textId="77777777" w:rsidR="00DF437C" w:rsidRDefault="00DF437C" w:rsidP="00DF437C">
            <w:pPr>
              <w:pStyle w:val="Kryssruta"/>
              <w:spacing w:before="0"/>
            </w:pPr>
            <w:sdt>
              <w:sdtPr>
                <w:id w:val="594370714"/>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sidRPr="006E6DFB">
              <w:t xml:space="preserve">  </w:t>
            </w:r>
            <w:r w:rsidRPr="00E76454">
              <w:t>Intyg från exempelvis läkare, psykolog eller socialtjänst bifogas</w:t>
            </w:r>
          </w:p>
          <w:p w14:paraId="559F28E0" w14:textId="77777777" w:rsidR="00DF437C" w:rsidRDefault="00DF437C" w:rsidP="00DF437C">
            <w:pPr>
              <w:pStyle w:val="Kryssruta"/>
              <w:spacing w:before="240" w:after="0"/>
            </w:pPr>
            <w:sdt>
              <w:sdtPr>
                <w:id w:val="-1323195976"/>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sidRPr="006E6DFB">
              <w:t xml:space="preserve"> </w:t>
            </w:r>
            <w:r w:rsidRPr="00301246">
              <w:rPr>
                <w:b/>
                <w:bCs/>
              </w:rPr>
              <w:t xml:space="preserve"> Annat skäl</w:t>
            </w:r>
          </w:p>
          <w:p w14:paraId="001D0276" w14:textId="55EFF370" w:rsidR="00E76454" w:rsidRPr="003B155A" w:rsidRDefault="00DF437C" w:rsidP="00DF437C">
            <w:pPr>
              <w:pStyle w:val="Kryssruta"/>
            </w:pPr>
            <w:sdt>
              <w:sdtPr>
                <w:id w:val="1419453772"/>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r w:rsidRPr="006E6DFB">
              <w:t xml:space="preserve">  </w:t>
            </w:r>
            <w:r w:rsidRPr="00E76454">
              <w:t>Intyg bifogas</w:t>
            </w:r>
          </w:p>
        </w:tc>
      </w:tr>
      <w:tr w:rsidR="00CB1ACC" w14:paraId="6641504D" w14:textId="77777777" w:rsidTr="00DE4DFE">
        <w:trPr>
          <w:trHeight w:val="10434"/>
        </w:trPr>
        <w:tc>
          <w:tcPr>
            <w:tcW w:w="8494" w:type="dxa"/>
          </w:tcPr>
          <w:p w14:paraId="4169365C" w14:textId="6A5E0161" w:rsidR="00CB1ACC" w:rsidRDefault="00E76454" w:rsidP="00CB1ACC">
            <w:pPr>
              <w:pStyle w:val="Hjlptext"/>
            </w:pPr>
            <w:r w:rsidRPr="00E76454">
              <w:t xml:space="preserve">Beskriv de skäl som finns och hur dessa </w:t>
            </w:r>
            <w:r w:rsidR="00DE4DFE">
              <w:t xml:space="preserve">tillfälligt </w:t>
            </w:r>
            <w:r w:rsidRPr="00E76454">
              <w:t>har försämrat elevens studieförmåga. (max 3000 tecken)</w:t>
            </w:r>
          </w:p>
          <w:p w14:paraId="6E91B107" w14:textId="4AEBD255" w:rsidR="00CB1ACC" w:rsidRPr="00CB1ACC" w:rsidRDefault="00D67994" w:rsidP="00CB1ACC">
            <w:pPr>
              <w:pStyle w:val="Formulrtext"/>
            </w:pPr>
            <w:r>
              <w:fldChar w:fldCharType="begin">
                <w:ffData>
                  <w:name w:val=""/>
                  <w:enabled/>
                  <w:calcOnExit w:val="0"/>
                  <w:textInput>
                    <w:maxLength w:val="30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1FC1B62" w14:textId="1E7AC7D2" w:rsidR="00CB1ACC" w:rsidRDefault="00E76454" w:rsidP="00CB1ACC">
      <w:pPr>
        <w:pStyle w:val="Rubrik2"/>
      </w:pPr>
      <w:r w:rsidRPr="00E76454">
        <w:lastRenderedPageBreak/>
        <w:t>Elevens intresse och motiv för sökt program och skola</w:t>
      </w:r>
    </w:p>
    <w:tbl>
      <w:tblPr>
        <w:tblStyle w:val="Tabellrutntljust"/>
        <w:tblW w:w="5000" w:type="pct"/>
        <w:tblLook w:val="04A0" w:firstRow="1" w:lastRow="0" w:firstColumn="1" w:lastColumn="0" w:noHBand="0" w:noVBand="1"/>
      </w:tblPr>
      <w:tblGrid>
        <w:gridCol w:w="8494"/>
      </w:tblGrid>
      <w:tr w:rsidR="001E6FE2" w14:paraId="57499AD8" w14:textId="77777777" w:rsidTr="000937AD">
        <w:trPr>
          <w:trHeight w:val="4700"/>
        </w:trPr>
        <w:tc>
          <w:tcPr>
            <w:tcW w:w="5000" w:type="pct"/>
          </w:tcPr>
          <w:p w14:paraId="4E637A9B" w14:textId="7E8F39B9" w:rsidR="001E6FE2" w:rsidRDefault="00E76454" w:rsidP="00FC6858">
            <w:pPr>
              <w:pStyle w:val="Hjlptext"/>
            </w:pPr>
            <w:r w:rsidRPr="00E76454">
              <w:t>Fylls i tillsammans med eleven. (max 1500 tecken)</w:t>
            </w:r>
          </w:p>
          <w:p w14:paraId="59637342" w14:textId="041CB38D" w:rsidR="001E6FE2" w:rsidRPr="00CB1ACC" w:rsidRDefault="00D67994" w:rsidP="00FC6858">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B15536E" w14:textId="0679D702" w:rsidR="00CB1ACC" w:rsidRDefault="00E76454" w:rsidP="000D5EF1">
      <w:pPr>
        <w:pStyle w:val="Rubrik2"/>
      </w:pPr>
      <w:r w:rsidRPr="00E76454">
        <w:t>Elevs förutsättningar att klara studierna på sökt program</w:t>
      </w:r>
    </w:p>
    <w:tbl>
      <w:tblPr>
        <w:tblStyle w:val="Tabellrutntljust"/>
        <w:tblW w:w="0" w:type="auto"/>
        <w:tblLook w:val="04A0" w:firstRow="1" w:lastRow="0" w:firstColumn="1" w:lastColumn="0" w:noHBand="0" w:noVBand="1"/>
      </w:tblPr>
      <w:tblGrid>
        <w:gridCol w:w="8494"/>
      </w:tblGrid>
      <w:tr w:rsidR="00E76454" w14:paraId="5C473CE4" w14:textId="77777777" w:rsidTr="00E76454">
        <w:tc>
          <w:tcPr>
            <w:tcW w:w="8494" w:type="dxa"/>
          </w:tcPr>
          <w:p w14:paraId="4F1B6C99" w14:textId="0D40E837" w:rsidR="00E76454" w:rsidRDefault="00E76454" w:rsidP="00FC6858">
            <w:pPr>
              <w:pStyle w:val="Hjlptext"/>
            </w:pPr>
            <w:r w:rsidRPr="00E76454">
              <w:t>Bedömer avlämnande skola att eleven har förutsättningar att klara studierna på sökt program?</w:t>
            </w:r>
          </w:p>
          <w:p w14:paraId="6A21FD93" w14:textId="3676DAB4" w:rsidR="00E76454" w:rsidRDefault="00000000" w:rsidP="00FC6858">
            <w:pPr>
              <w:pStyle w:val="Kryssruta"/>
            </w:pPr>
            <w:sdt>
              <w:sdtPr>
                <w:id w:val="1783769599"/>
                <w14:checkbox>
                  <w14:checked w14:val="0"/>
                  <w14:checkedState w14:val="2612" w14:font="MS Gothic"/>
                  <w14:uncheckedState w14:val="2610" w14:font="MS Gothic"/>
                </w14:checkbox>
              </w:sdtPr>
              <w:sdtContent>
                <w:r w:rsidR="00883E99">
                  <w:rPr>
                    <w:rFonts w:ascii="MS Gothic" w:eastAsia="MS Gothic" w:hAnsi="MS Gothic" w:hint="eastAsia"/>
                    <w:lang w:val="en-US"/>
                  </w:rPr>
                  <w:t>☐</w:t>
                </w:r>
              </w:sdtContent>
            </w:sdt>
            <w:r w:rsidR="00E76454" w:rsidRPr="006E6DFB">
              <w:t xml:space="preserve">  </w:t>
            </w:r>
            <w:r w:rsidR="00E76454">
              <w:t>Ja</w:t>
            </w:r>
          </w:p>
          <w:p w14:paraId="572FB533" w14:textId="1C97EB68" w:rsidR="00E76454" w:rsidRPr="003B155A" w:rsidRDefault="00000000" w:rsidP="00E76454">
            <w:pPr>
              <w:pStyle w:val="Kryssruta"/>
            </w:pPr>
            <w:sdt>
              <w:sdtPr>
                <w:id w:val="1775432138"/>
                <w14:checkbox>
                  <w14:checked w14:val="0"/>
                  <w14:checkedState w14:val="2612" w14:font="MS Gothic"/>
                  <w14:uncheckedState w14:val="2610" w14:font="MS Gothic"/>
                </w14:checkbox>
              </w:sdtPr>
              <w:sdtContent>
                <w:r w:rsidR="00883E99">
                  <w:rPr>
                    <w:rFonts w:ascii="MS Gothic" w:eastAsia="MS Gothic" w:hAnsi="MS Gothic" w:hint="eastAsia"/>
                    <w:lang w:val="en-US"/>
                  </w:rPr>
                  <w:t>☐</w:t>
                </w:r>
              </w:sdtContent>
            </w:sdt>
            <w:r w:rsidR="00E76454" w:rsidRPr="006E6DFB">
              <w:t xml:space="preserve">  </w:t>
            </w:r>
            <w:r w:rsidR="00E76454">
              <w:t>Nej</w:t>
            </w:r>
          </w:p>
        </w:tc>
      </w:tr>
      <w:tr w:rsidR="009E533A" w14:paraId="7602291B" w14:textId="77777777" w:rsidTr="000937AD">
        <w:trPr>
          <w:trHeight w:val="4073"/>
        </w:trPr>
        <w:tc>
          <w:tcPr>
            <w:tcW w:w="8494" w:type="dxa"/>
          </w:tcPr>
          <w:p w14:paraId="4EF59C3E" w14:textId="78AEEA3C" w:rsidR="009E533A" w:rsidRDefault="000937AD" w:rsidP="00FC6858">
            <w:pPr>
              <w:pStyle w:val="Hjlptext"/>
            </w:pPr>
            <w:r w:rsidRPr="000937AD">
              <w:t>Beskriv förutsättningarna. (max 1500 tecken)</w:t>
            </w:r>
          </w:p>
          <w:p w14:paraId="3F77E7BE" w14:textId="65824AA1" w:rsidR="009E533A" w:rsidRPr="00CB1ACC" w:rsidRDefault="00D67994" w:rsidP="00FC6858">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9A47DDB" w14:textId="1B888ADE" w:rsidR="000937AD" w:rsidRDefault="000937AD" w:rsidP="000937AD">
      <w:pPr>
        <w:pStyle w:val="Rubrik2"/>
      </w:pPr>
      <w:r w:rsidRPr="000937AD">
        <w:t>Elevs tidigare betyg</w:t>
      </w:r>
    </w:p>
    <w:p w14:paraId="60441F98" w14:textId="4323C1A3" w:rsidR="000937AD" w:rsidRDefault="000937AD" w:rsidP="000937AD">
      <w:r w:rsidRPr="000937AD">
        <w:t>Ange elevens meritvärde i tidigare årskurser. Betygsdokumenten ska alltid bifogas till ansökan.</w:t>
      </w:r>
    </w:p>
    <w:tbl>
      <w:tblPr>
        <w:tblStyle w:val="Tabellrutnt"/>
        <w:tblW w:w="0" w:type="auto"/>
        <w:tblLook w:val="04A0" w:firstRow="1" w:lastRow="0" w:firstColumn="1" w:lastColumn="0" w:noHBand="0" w:noVBand="1"/>
      </w:tblPr>
      <w:tblGrid>
        <w:gridCol w:w="3397"/>
        <w:gridCol w:w="2548"/>
        <w:gridCol w:w="2549"/>
      </w:tblGrid>
      <w:tr w:rsidR="000937AD" w14:paraId="35DAF5AF" w14:textId="77777777" w:rsidTr="000937AD">
        <w:tc>
          <w:tcPr>
            <w:tcW w:w="3397" w:type="dxa"/>
          </w:tcPr>
          <w:p w14:paraId="613DB211" w14:textId="32518C73" w:rsidR="000937AD" w:rsidRPr="000937AD" w:rsidRDefault="000937AD" w:rsidP="000937AD">
            <w:pPr>
              <w:pStyle w:val="Formulrtext"/>
            </w:pPr>
            <w:r w:rsidRPr="000937AD">
              <w:t>Elevens meritvärde i årskurs 7</w:t>
            </w:r>
          </w:p>
        </w:tc>
        <w:tc>
          <w:tcPr>
            <w:tcW w:w="2548" w:type="dxa"/>
          </w:tcPr>
          <w:p w14:paraId="34E0E115" w14:textId="77777777" w:rsidR="000937AD" w:rsidRDefault="000937AD" w:rsidP="000937AD">
            <w:pPr>
              <w:pStyle w:val="Hjlptext"/>
            </w:pPr>
            <w:r>
              <w:t>Hösttermin</w:t>
            </w:r>
          </w:p>
          <w:p w14:paraId="16E5278C" w14:textId="3BB3130C" w:rsidR="000937AD" w:rsidRDefault="000937AD" w:rsidP="000937AD">
            <w:pPr>
              <w:pStyle w:val="Formulrtext"/>
            </w:pPr>
            <w:r>
              <w:fldChar w:fldCharType="begin">
                <w:ffData>
                  <w:name w:val=""/>
                  <w:enabled/>
                  <w:calcOnExit w:val="0"/>
                  <w:textInput>
                    <w:maxLength w:val="92"/>
                    <w:format w:val="Inledande versal"/>
                  </w:textInput>
                </w:ffData>
              </w:fldChar>
            </w:r>
            <w:r>
              <w:instrText xml:space="preserve"> FORMTEXT </w:instrText>
            </w:r>
            <w:r>
              <w:fldChar w:fldCharType="separate"/>
            </w:r>
            <w:r>
              <w:t> </w:t>
            </w:r>
            <w:r>
              <w:t> </w:t>
            </w:r>
            <w:r>
              <w:t> </w:t>
            </w:r>
            <w:r>
              <w:t> </w:t>
            </w:r>
            <w:r>
              <w:t> </w:t>
            </w:r>
            <w:r>
              <w:fldChar w:fldCharType="end"/>
            </w:r>
          </w:p>
        </w:tc>
        <w:tc>
          <w:tcPr>
            <w:tcW w:w="2549" w:type="dxa"/>
          </w:tcPr>
          <w:p w14:paraId="35879B46" w14:textId="77777777" w:rsidR="000937AD" w:rsidRDefault="000937AD" w:rsidP="000937AD">
            <w:pPr>
              <w:pStyle w:val="Hjlptext"/>
            </w:pPr>
            <w:r>
              <w:t>Vårtermin</w:t>
            </w:r>
          </w:p>
          <w:p w14:paraId="702AD284" w14:textId="3A685A14" w:rsidR="000937AD" w:rsidRDefault="000937AD" w:rsidP="000937AD">
            <w:pPr>
              <w:pStyle w:val="Formulrtext"/>
            </w:pPr>
            <w:r>
              <w:fldChar w:fldCharType="begin">
                <w:ffData>
                  <w:name w:val=""/>
                  <w:enabled/>
                  <w:calcOnExit w:val="0"/>
                  <w:textInput>
                    <w:maxLength w:val="92"/>
                    <w:format w:val="Inledande versal"/>
                  </w:textInput>
                </w:ffData>
              </w:fldChar>
            </w:r>
            <w:r>
              <w:instrText xml:space="preserve"> FORMTEXT </w:instrText>
            </w:r>
            <w:r>
              <w:fldChar w:fldCharType="separate"/>
            </w:r>
            <w:r>
              <w:t> </w:t>
            </w:r>
            <w:r>
              <w:t> </w:t>
            </w:r>
            <w:r>
              <w:t> </w:t>
            </w:r>
            <w:r>
              <w:t> </w:t>
            </w:r>
            <w:r>
              <w:t> </w:t>
            </w:r>
            <w:r>
              <w:fldChar w:fldCharType="end"/>
            </w:r>
          </w:p>
        </w:tc>
      </w:tr>
      <w:tr w:rsidR="000937AD" w14:paraId="0208D96B" w14:textId="77777777" w:rsidTr="000937AD">
        <w:tc>
          <w:tcPr>
            <w:tcW w:w="3397" w:type="dxa"/>
          </w:tcPr>
          <w:p w14:paraId="2C100B6C" w14:textId="70D039DF" w:rsidR="000937AD" w:rsidRPr="000937AD" w:rsidRDefault="000937AD" w:rsidP="000937AD">
            <w:pPr>
              <w:pStyle w:val="Formulrtext"/>
            </w:pPr>
            <w:r w:rsidRPr="000937AD">
              <w:t>Elevens meritvärde i årskurs 8</w:t>
            </w:r>
          </w:p>
        </w:tc>
        <w:tc>
          <w:tcPr>
            <w:tcW w:w="2548" w:type="dxa"/>
          </w:tcPr>
          <w:p w14:paraId="45FC80C2" w14:textId="77777777" w:rsidR="000937AD" w:rsidRDefault="000937AD" w:rsidP="000937AD">
            <w:pPr>
              <w:pStyle w:val="Hjlptext"/>
            </w:pPr>
            <w:r>
              <w:t>Hösttermin</w:t>
            </w:r>
          </w:p>
          <w:p w14:paraId="7E9307B2" w14:textId="02E46234" w:rsidR="000937AD" w:rsidRDefault="000937AD" w:rsidP="00D67994">
            <w:pPr>
              <w:pStyle w:val="Formulrtext"/>
            </w:pPr>
            <w:r>
              <w:fldChar w:fldCharType="begin">
                <w:ffData>
                  <w:name w:val=""/>
                  <w:enabled/>
                  <w:calcOnExit w:val="0"/>
                  <w:textInput>
                    <w:maxLength w:val="92"/>
                    <w:format w:val="Inledande versal"/>
                  </w:textInput>
                </w:ffData>
              </w:fldChar>
            </w:r>
            <w:r>
              <w:instrText xml:space="preserve"> FORMTEXT </w:instrText>
            </w:r>
            <w:r>
              <w:fldChar w:fldCharType="separate"/>
            </w:r>
            <w:r>
              <w:t> </w:t>
            </w:r>
            <w:r>
              <w:t> </w:t>
            </w:r>
            <w:r>
              <w:t> </w:t>
            </w:r>
            <w:r>
              <w:t> </w:t>
            </w:r>
            <w:r>
              <w:t> </w:t>
            </w:r>
            <w:r>
              <w:fldChar w:fldCharType="end"/>
            </w:r>
          </w:p>
        </w:tc>
        <w:tc>
          <w:tcPr>
            <w:tcW w:w="2549" w:type="dxa"/>
          </w:tcPr>
          <w:p w14:paraId="0E98228F" w14:textId="77777777" w:rsidR="000937AD" w:rsidRDefault="000937AD" w:rsidP="000937AD">
            <w:pPr>
              <w:pStyle w:val="Hjlptext"/>
            </w:pPr>
            <w:r>
              <w:t>Vårtermin</w:t>
            </w:r>
          </w:p>
          <w:p w14:paraId="699B3338" w14:textId="7D728E3B" w:rsidR="000937AD" w:rsidRDefault="000937AD" w:rsidP="00D67994">
            <w:pPr>
              <w:pStyle w:val="Formulrtext"/>
            </w:pPr>
            <w:r>
              <w:fldChar w:fldCharType="begin">
                <w:ffData>
                  <w:name w:val=""/>
                  <w:enabled/>
                  <w:calcOnExit w:val="0"/>
                  <w:textInput>
                    <w:maxLength w:val="92"/>
                    <w:format w:val="Inledande versal"/>
                  </w:textInput>
                </w:ffData>
              </w:fldChar>
            </w:r>
            <w:r>
              <w:instrText xml:space="preserve"> FORMTEXT </w:instrText>
            </w:r>
            <w:r>
              <w:fldChar w:fldCharType="separate"/>
            </w:r>
            <w:r>
              <w:t> </w:t>
            </w:r>
            <w:r>
              <w:t> </w:t>
            </w:r>
            <w:r>
              <w:t> </w:t>
            </w:r>
            <w:r>
              <w:t> </w:t>
            </w:r>
            <w:r>
              <w:t> </w:t>
            </w:r>
            <w:r>
              <w:fldChar w:fldCharType="end"/>
            </w:r>
          </w:p>
        </w:tc>
      </w:tr>
      <w:tr w:rsidR="00D67994" w14:paraId="7748D0FE" w14:textId="77777777" w:rsidTr="00D30470">
        <w:tc>
          <w:tcPr>
            <w:tcW w:w="3397" w:type="dxa"/>
          </w:tcPr>
          <w:p w14:paraId="28898AD4" w14:textId="3168E6B2" w:rsidR="00D67994" w:rsidRPr="000937AD" w:rsidRDefault="00D67994" w:rsidP="000937AD">
            <w:pPr>
              <w:pStyle w:val="Formulrtext"/>
            </w:pPr>
            <w:r w:rsidRPr="000937AD">
              <w:t>Elevens meritvärde i årskurs 9</w:t>
            </w:r>
          </w:p>
        </w:tc>
        <w:tc>
          <w:tcPr>
            <w:tcW w:w="5097" w:type="dxa"/>
            <w:gridSpan w:val="2"/>
          </w:tcPr>
          <w:p w14:paraId="567F4F2A" w14:textId="77777777" w:rsidR="00D67994" w:rsidRDefault="00D67994" w:rsidP="000937AD">
            <w:pPr>
              <w:pStyle w:val="Hjlptext"/>
            </w:pPr>
            <w:r>
              <w:t>Hösttermin</w:t>
            </w:r>
          </w:p>
          <w:p w14:paraId="6E9F7B44" w14:textId="6D0CDF4A" w:rsidR="00D67994" w:rsidRDefault="00D67994" w:rsidP="00D67994">
            <w:pPr>
              <w:pStyle w:val="Formulrtext"/>
            </w:pPr>
            <w:r>
              <w:fldChar w:fldCharType="begin">
                <w:ffData>
                  <w:name w:val=""/>
                  <w:enabled/>
                  <w:calcOnExit w:val="0"/>
                  <w:textInput>
                    <w:maxLength w:val="92"/>
                    <w:format w:val="Inledande versal"/>
                  </w:textInput>
                </w:ffData>
              </w:fldChar>
            </w:r>
            <w:r>
              <w:instrText xml:space="preserve"> FORMTEXT </w:instrText>
            </w:r>
            <w:r>
              <w:fldChar w:fldCharType="separate"/>
            </w:r>
            <w:r>
              <w:t> </w:t>
            </w:r>
            <w:r>
              <w:t> </w:t>
            </w:r>
            <w:r>
              <w:t> </w:t>
            </w:r>
            <w:r>
              <w:t> </w:t>
            </w:r>
            <w:r>
              <w:t> </w:t>
            </w:r>
            <w:r>
              <w:fldChar w:fldCharType="end"/>
            </w:r>
          </w:p>
        </w:tc>
      </w:tr>
    </w:tbl>
    <w:p w14:paraId="03E4FD5E" w14:textId="40B67253" w:rsidR="000937AD" w:rsidRDefault="000937AD" w:rsidP="000937AD">
      <w:pPr>
        <w:pStyle w:val="Rubrik2"/>
      </w:pPr>
      <w:r w:rsidRPr="000937AD">
        <w:lastRenderedPageBreak/>
        <w:t>Stöd, anpassningar och resultat</w:t>
      </w:r>
    </w:p>
    <w:tbl>
      <w:tblPr>
        <w:tblStyle w:val="Tabellrutntljust"/>
        <w:tblW w:w="5000" w:type="pct"/>
        <w:tblLook w:val="04A0" w:firstRow="1" w:lastRow="0" w:firstColumn="1" w:lastColumn="0" w:noHBand="0" w:noVBand="1"/>
      </w:tblPr>
      <w:tblGrid>
        <w:gridCol w:w="8494"/>
      </w:tblGrid>
      <w:tr w:rsidR="000937AD" w14:paraId="12A01662" w14:textId="77777777" w:rsidTr="00DE4DFE">
        <w:trPr>
          <w:trHeight w:val="4365"/>
        </w:trPr>
        <w:tc>
          <w:tcPr>
            <w:tcW w:w="5000" w:type="pct"/>
          </w:tcPr>
          <w:p w14:paraId="02D8B6D3" w14:textId="37C828A6" w:rsidR="000937AD" w:rsidRDefault="000937AD" w:rsidP="00FC6858">
            <w:pPr>
              <w:pStyle w:val="Hjlptext"/>
            </w:pPr>
            <w:r w:rsidRPr="000937AD">
              <w:t>Beskriv detaljerat och specifikt det stöd och anpassningar som har utformats för eleven. Beskriv också vilka resultat era insatser har givit och vad som varit framgångsrikt. (max 1500 tecken)</w:t>
            </w:r>
          </w:p>
          <w:p w14:paraId="4EEA6E8E" w14:textId="36D6E6D5" w:rsidR="000937AD" w:rsidRPr="00CB1ACC" w:rsidRDefault="00D94046" w:rsidP="00FC6858">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937AD" w14:paraId="0CDEC91F" w14:textId="77777777" w:rsidTr="00DE4DFE">
        <w:trPr>
          <w:trHeight w:val="4365"/>
        </w:trPr>
        <w:tc>
          <w:tcPr>
            <w:tcW w:w="5000" w:type="pct"/>
          </w:tcPr>
          <w:p w14:paraId="7C81799F" w14:textId="10FB7A77" w:rsidR="000937AD" w:rsidRDefault="000937AD" w:rsidP="000937AD">
            <w:pPr>
              <w:pStyle w:val="Hjlptext"/>
            </w:pPr>
            <w:r>
              <w:t>Vilka fortsatta behov av anpassningar och särskilt stöd har eleven? Fylls i tillsammans med eleven (max 1500 tecken)</w:t>
            </w:r>
          </w:p>
          <w:p w14:paraId="0E23C239" w14:textId="7AE24B08" w:rsidR="000937AD" w:rsidRPr="00CB1ACC" w:rsidRDefault="00D94046" w:rsidP="00FC6858">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E4DFE" w14:paraId="66F31561" w14:textId="77777777" w:rsidTr="00DE4DFE">
        <w:trPr>
          <w:trHeight w:val="737"/>
        </w:trPr>
        <w:tc>
          <w:tcPr>
            <w:tcW w:w="5000" w:type="pct"/>
          </w:tcPr>
          <w:p w14:paraId="5408412C" w14:textId="77777777" w:rsidR="00DE4DFE" w:rsidRDefault="00DE4DFE" w:rsidP="00B8001E">
            <w:pPr>
              <w:pStyle w:val="Hjlptext"/>
            </w:pPr>
            <w:r w:rsidRPr="00332475">
              <w:t>Hur hög frånvaro har eleven haft under innevarande läsår?</w:t>
            </w:r>
          </w:p>
          <w:p w14:paraId="5BB918A3" w14:textId="77777777" w:rsidR="00DE4DFE" w:rsidRPr="00332475" w:rsidRDefault="00DE4DFE" w:rsidP="00B8001E">
            <w:pPr>
              <w:pStyle w:val="Formulrtext"/>
            </w:pPr>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tc>
      </w:tr>
      <w:tr w:rsidR="000937AD" w14:paraId="02875A59" w14:textId="77777777" w:rsidTr="00DE4DFE">
        <w:trPr>
          <w:trHeight w:val="4365"/>
        </w:trPr>
        <w:tc>
          <w:tcPr>
            <w:tcW w:w="5000" w:type="pct"/>
          </w:tcPr>
          <w:p w14:paraId="59D65784" w14:textId="0E8A8EE8" w:rsidR="000937AD" w:rsidRDefault="000937AD" w:rsidP="00FC6858">
            <w:pPr>
              <w:pStyle w:val="Hjlptext"/>
            </w:pPr>
            <w:r w:rsidRPr="000937AD">
              <w:t>Om eleven har hög frånvaro, hur har skolan arbetat med detta? Vilka resultat har insatserna gett? (</w:t>
            </w:r>
            <w:r>
              <w:t>m</w:t>
            </w:r>
            <w:r w:rsidRPr="000937AD">
              <w:t>ax 1500 tecken)</w:t>
            </w:r>
          </w:p>
          <w:p w14:paraId="0EE85812" w14:textId="5F169D66" w:rsidR="000937AD" w:rsidRPr="00CB1ACC" w:rsidRDefault="00D94046" w:rsidP="00FC6858">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527FB81" w14:textId="77777777" w:rsidR="000937AD" w:rsidRDefault="000937AD" w:rsidP="000937AD">
      <w:r>
        <w:lastRenderedPageBreak/>
        <w:t>Sökt huvudman behöver ha så komplett underlag som möjligt för att kunna fatta beslut. Därför är det viktigt att blanketten är fullständigt ifylld och att nedanstående är bifogat. Utredningar ska inte bifogas eller laddas upp i Indra.</w:t>
      </w:r>
    </w:p>
    <w:p w14:paraId="69E839BC" w14:textId="4F24FFA3" w:rsidR="000937AD" w:rsidRDefault="000937AD" w:rsidP="00FC6858">
      <w:pPr>
        <w:pStyle w:val="Punktlista"/>
      </w:pPr>
      <w:r>
        <w:t>Betygsdokument från tidigare läsår</w:t>
      </w:r>
    </w:p>
    <w:p w14:paraId="0CFBD224" w14:textId="33C97FE6" w:rsidR="000937AD" w:rsidRDefault="000937AD" w:rsidP="00FC6858">
      <w:pPr>
        <w:pStyle w:val="Punktlista"/>
      </w:pPr>
      <w:r>
        <w:t>Intyg och övrigt som styrker de skäl som anförs</w:t>
      </w:r>
    </w:p>
    <w:p w14:paraId="131D4DC1" w14:textId="4C7C8D5C" w:rsidR="00F368DB" w:rsidRDefault="000937AD" w:rsidP="00F368DB">
      <w:pPr>
        <w:pStyle w:val="Punktlista"/>
      </w:pPr>
      <w:r>
        <w:t>Åtgärdsprogram (om sådant finns)</w:t>
      </w:r>
    </w:p>
    <w:p w14:paraId="6147DD62" w14:textId="22304A86" w:rsidR="00F368DB" w:rsidRDefault="00F368DB" w:rsidP="00F368DB">
      <w:pPr>
        <w:pStyle w:val="Rubrik2"/>
      </w:pPr>
      <w:r w:rsidRPr="00F368DB">
        <w:t>Underskrift och godkännande</w:t>
      </w:r>
    </w:p>
    <w:tbl>
      <w:tblPr>
        <w:tblStyle w:val="Tabellrutntljust"/>
        <w:tblW w:w="0" w:type="auto"/>
        <w:tblLook w:val="04A0" w:firstRow="1" w:lastRow="0" w:firstColumn="1" w:lastColumn="0" w:noHBand="0" w:noVBand="1"/>
      </w:tblPr>
      <w:tblGrid>
        <w:gridCol w:w="8494"/>
      </w:tblGrid>
      <w:tr w:rsidR="000D3F35" w14:paraId="2C9AD905" w14:textId="77777777" w:rsidTr="00DA15AF">
        <w:tc>
          <w:tcPr>
            <w:tcW w:w="8494" w:type="dxa"/>
          </w:tcPr>
          <w:p w14:paraId="0D3C7866" w14:textId="77777777" w:rsidR="000D3F35" w:rsidRDefault="000D3F35" w:rsidP="00DA15AF">
            <w:pPr>
              <w:pStyle w:val="Hjlptext"/>
            </w:pPr>
            <w:r>
              <w:t>Datum</w:t>
            </w:r>
          </w:p>
          <w:p w14:paraId="63E39368" w14:textId="77777777" w:rsidR="000D3F35" w:rsidRPr="005C56DC" w:rsidRDefault="000D3F35" w:rsidP="00DA15A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3F35" w14:paraId="6F76AB31" w14:textId="77777777" w:rsidTr="00DA15AF">
        <w:trPr>
          <w:trHeight w:val="913"/>
        </w:trPr>
        <w:tc>
          <w:tcPr>
            <w:tcW w:w="8494" w:type="dxa"/>
          </w:tcPr>
          <w:p w14:paraId="4B845F4B" w14:textId="77777777" w:rsidR="000D3F35" w:rsidRDefault="000D3F35" w:rsidP="00DA15AF">
            <w:pPr>
              <w:pStyle w:val="Hjlptext"/>
            </w:pPr>
            <w:r>
              <w:t>Elevens underskrift</w:t>
            </w:r>
          </w:p>
          <w:p w14:paraId="3048AF37" w14:textId="77777777" w:rsidR="000D3F35" w:rsidRDefault="000D3F35" w:rsidP="00DA15AF">
            <w:pPr>
              <w:pStyle w:val="Formulrtext"/>
            </w:pPr>
          </w:p>
        </w:tc>
      </w:tr>
      <w:tr w:rsidR="000D3F35" w14:paraId="6C891295" w14:textId="77777777" w:rsidTr="00DA15AF">
        <w:tc>
          <w:tcPr>
            <w:tcW w:w="8494" w:type="dxa"/>
          </w:tcPr>
          <w:p w14:paraId="36926B51" w14:textId="77777777" w:rsidR="000D3F35" w:rsidRDefault="000D3F35" w:rsidP="00DA15AF">
            <w:pPr>
              <w:pStyle w:val="Hjlptext"/>
            </w:pPr>
            <w:r>
              <w:t>Namnförtydligande</w:t>
            </w:r>
          </w:p>
          <w:p w14:paraId="2A2BC749" w14:textId="77777777" w:rsidR="000D3F35" w:rsidRDefault="000D3F35" w:rsidP="00DA15A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1A7CBA6" w14:textId="2BBE8B94" w:rsidR="000D3F35" w:rsidRDefault="000D3F35" w:rsidP="000D3F35"/>
    <w:tbl>
      <w:tblPr>
        <w:tblStyle w:val="Tabellrutntljust"/>
        <w:tblW w:w="0" w:type="auto"/>
        <w:tblLook w:val="04A0" w:firstRow="1" w:lastRow="0" w:firstColumn="1" w:lastColumn="0" w:noHBand="0" w:noVBand="1"/>
      </w:tblPr>
      <w:tblGrid>
        <w:gridCol w:w="8494"/>
      </w:tblGrid>
      <w:tr w:rsidR="000D3F35" w14:paraId="66E7238E" w14:textId="77777777" w:rsidTr="00DA15AF">
        <w:tc>
          <w:tcPr>
            <w:tcW w:w="8494" w:type="dxa"/>
          </w:tcPr>
          <w:p w14:paraId="616A1947" w14:textId="77777777" w:rsidR="000D3F35" w:rsidRDefault="000D3F35" w:rsidP="00DA15AF">
            <w:pPr>
              <w:pStyle w:val="Hjlptext"/>
            </w:pPr>
            <w:r>
              <w:t>Datum</w:t>
            </w:r>
          </w:p>
          <w:p w14:paraId="3E589208" w14:textId="77777777" w:rsidR="000D3F35" w:rsidRPr="005C56DC" w:rsidRDefault="000D3F35" w:rsidP="00DA15A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3F35" w14:paraId="49DC7801" w14:textId="77777777" w:rsidTr="00DA15AF">
        <w:trPr>
          <w:trHeight w:val="913"/>
        </w:trPr>
        <w:tc>
          <w:tcPr>
            <w:tcW w:w="8494" w:type="dxa"/>
          </w:tcPr>
          <w:p w14:paraId="4C4BF8F2" w14:textId="7245560C" w:rsidR="000D3F35" w:rsidRDefault="000D3F35" w:rsidP="00DA15AF">
            <w:pPr>
              <w:pStyle w:val="Hjlptext"/>
            </w:pPr>
            <w:r>
              <w:t>Rektors underskrift</w:t>
            </w:r>
          </w:p>
          <w:p w14:paraId="199A2725" w14:textId="77777777" w:rsidR="000D3F35" w:rsidRDefault="000D3F35" w:rsidP="00DA15AF">
            <w:pPr>
              <w:pStyle w:val="Formulrtext"/>
            </w:pPr>
          </w:p>
        </w:tc>
      </w:tr>
      <w:tr w:rsidR="000D3F35" w14:paraId="36F6CB50" w14:textId="77777777" w:rsidTr="00DA15AF">
        <w:tc>
          <w:tcPr>
            <w:tcW w:w="8494" w:type="dxa"/>
          </w:tcPr>
          <w:p w14:paraId="29F495BB" w14:textId="77777777" w:rsidR="000D3F35" w:rsidRDefault="000D3F35" w:rsidP="00DA15AF">
            <w:pPr>
              <w:pStyle w:val="Hjlptext"/>
            </w:pPr>
            <w:r>
              <w:t>Namnförtydligande</w:t>
            </w:r>
          </w:p>
          <w:p w14:paraId="2720F8D5" w14:textId="77777777" w:rsidR="000D3F35" w:rsidRDefault="000D3F35" w:rsidP="00DA15A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7FD7479" w14:textId="64D4E163" w:rsidR="000D3F35" w:rsidRDefault="000D3F35" w:rsidP="000D3F35">
      <w:pPr>
        <w:spacing w:before="240" w:after="240"/>
      </w:pPr>
      <w:r w:rsidRPr="000D3F35">
        <w:t>Om blanketten innehåller känsliga uppgifter ska även vårdnadshavare skriva under</w:t>
      </w:r>
    </w:p>
    <w:tbl>
      <w:tblPr>
        <w:tblStyle w:val="Tabellrutntljust"/>
        <w:tblW w:w="0" w:type="auto"/>
        <w:tblLook w:val="04A0" w:firstRow="1" w:lastRow="0" w:firstColumn="1" w:lastColumn="0" w:noHBand="0" w:noVBand="1"/>
      </w:tblPr>
      <w:tblGrid>
        <w:gridCol w:w="8494"/>
      </w:tblGrid>
      <w:tr w:rsidR="000D3F35" w14:paraId="71F73253" w14:textId="77777777" w:rsidTr="00DA15AF">
        <w:tc>
          <w:tcPr>
            <w:tcW w:w="8494" w:type="dxa"/>
          </w:tcPr>
          <w:p w14:paraId="7FAF3183" w14:textId="77777777" w:rsidR="000D3F35" w:rsidRDefault="000D3F35" w:rsidP="00DA15AF">
            <w:pPr>
              <w:pStyle w:val="Hjlptext"/>
            </w:pPr>
            <w:r>
              <w:t>Datum</w:t>
            </w:r>
          </w:p>
          <w:p w14:paraId="7F0B5CE1" w14:textId="77777777" w:rsidR="000D3F35" w:rsidRPr="005C56DC" w:rsidRDefault="000D3F35" w:rsidP="00DA15A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3F35" w14:paraId="773DA7FF" w14:textId="77777777" w:rsidTr="00DA15AF">
        <w:trPr>
          <w:trHeight w:val="913"/>
        </w:trPr>
        <w:tc>
          <w:tcPr>
            <w:tcW w:w="8494" w:type="dxa"/>
          </w:tcPr>
          <w:p w14:paraId="33528D78" w14:textId="60B01110" w:rsidR="000D3F35" w:rsidRDefault="000D3F35" w:rsidP="00DA15AF">
            <w:pPr>
              <w:pStyle w:val="Hjlptext"/>
            </w:pPr>
            <w:r w:rsidRPr="000D3F35">
              <w:t xml:space="preserve">Vårdnadshavares </w:t>
            </w:r>
            <w:r>
              <w:t>underskrift</w:t>
            </w:r>
          </w:p>
          <w:p w14:paraId="0109FD0E" w14:textId="77777777" w:rsidR="000D3F35" w:rsidRDefault="000D3F35" w:rsidP="00DA15AF">
            <w:pPr>
              <w:pStyle w:val="Formulrtext"/>
            </w:pPr>
          </w:p>
        </w:tc>
      </w:tr>
      <w:tr w:rsidR="000D3F35" w14:paraId="72B31EAA" w14:textId="77777777" w:rsidTr="00DA15AF">
        <w:tc>
          <w:tcPr>
            <w:tcW w:w="8494" w:type="dxa"/>
          </w:tcPr>
          <w:p w14:paraId="1362DE66" w14:textId="77777777" w:rsidR="000D3F35" w:rsidRDefault="000D3F35" w:rsidP="00DA15AF">
            <w:pPr>
              <w:pStyle w:val="Hjlptext"/>
            </w:pPr>
            <w:r>
              <w:t>Namnförtydligande</w:t>
            </w:r>
          </w:p>
          <w:p w14:paraId="52FA9857" w14:textId="77777777" w:rsidR="000D3F35" w:rsidRDefault="000D3F35" w:rsidP="00DA15A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5D78E85" w14:textId="77777777" w:rsidR="000D3F35" w:rsidRPr="000D3F35" w:rsidRDefault="000D3F35" w:rsidP="000D3F35"/>
    <w:sectPr w:rsidR="000D3F35" w:rsidRPr="000D3F35" w:rsidSect="00127CE7">
      <w:headerReference w:type="default" r:id="rId11"/>
      <w:footerReference w:type="default" r:id="rId12"/>
      <w:pgSz w:w="11906" w:h="16838"/>
      <w:pgMar w:top="1134" w:right="1701"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F0E7D" w14:textId="77777777" w:rsidR="00896448" w:rsidRDefault="00896448" w:rsidP="00127CE7">
      <w:pPr>
        <w:spacing w:after="0" w:line="240" w:lineRule="auto"/>
      </w:pPr>
      <w:r>
        <w:separator/>
      </w:r>
    </w:p>
  </w:endnote>
  <w:endnote w:type="continuationSeparator" w:id="0">
    <w:p w14:paraId="383F9CAC" w14:textId="77777777" w:rsidR="00896448" w:rsidRDefault="00896448" w:rsidP="0012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3C93F" w14:textId="3677415C" w:rsidR="00127CE7" w:rsidRPr="00127CE7" w:rsidRDefault="00127CE7" w:rsidP="00127CE7">
    <w:pPr>
      <w:pStyle w:val="Sidfot"/>
      <w:jc w:val="right"/>
    </w:pPr>
    <w:r w:rsidRPr="00127CE7">
      <w:fldChar w:fldCharType="begin"/>
    </w:r>
    <w:r w:rsidRPr="00127CE7">
      <w:instrText>PAGE  \* Arabic  \* MERGEFORMAT</w:instrText>
    </w:r>
    <w:r w:rsidRPr="00127CE7">
      <w:fldChar w:fldCharType="separate"/>
    </w:r>
    <w:r w:rsidRPr="00127CE7">
      <w:t>1</w:t>
    </w:r>
    <w:r w:rsidRPr="00127CE7">
      <w:fldChar w:fldCharType="end"/>
    </w:r>
    <w:r w:rsidRPr="00127CE7">
      <w:t>/</w:t>
    </w:r>
    <w:fldSimple w:instr="NUMPAGES  \* Arabic  \* MERGEFORMAT">
      <w:r w:rsidRPr="00127CE7">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92106" w14:textId="77777777" w:rsidR="00896448" w:rsidRDefault="00896448" w:rsidP="00127CE7">
      <w:pPr>
        <w:spacing w:after="0" w:line="240" w:lineRule="auto"/>
      </w:pPr>
      <w:r>
        <w:separator/>
      </w:r>
    </w:p>
  </w:footnote>
  <w:footnote w:type="continuationSeparator" w:id="0">
    <w:p w14:paraId="7D4DD71B" w14:textId="77777777" w:rsidR="00896448" w:rsidRDefault="00896448" w:rsidP="0012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F9379" w14:textId="77777777" w:rsidR="00127CE7" w:rsidRDefault="00127CE7" w:rsidP="00127CE7">
    <w:pPr>
      <w:pStyle w:val="Sidhuvud"/>
      <w:spacing w:after="1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02CD686"/>
    <w:lvl w:ilvl="0">
      <w:start w:val="1"/>
      <w:numFmt w:val="bullet"/>
      <w:pStyle w:val="Punktlista"/>
      <w:lvlText w:val=""/>
      <w:lvlJc w:val="left"/>
      <w:pPr>
        <w:ind w:left="360" w:hanging="360"/>
      </w:pPr>
      <w:rPr>
        <w:rFonts w:ascii="Symbol" w:hAnsi="Symbol" w:hint="default"/>
      </w:rPr>
    </w:lvl>
  </w:abstractNum>
  <w:abstractNum w:abstractNumId="1" w15:restartNumberingAfterBreak="0">
    <w:nsid w:val="1CFE6FD0"/>
    <w:multiLevelType w:val="multilevel"/>
    <w:tmpl w:val="E8FEEE84"/>
    <w:styleLink w:val="Formatmall1"/>
    <w:lvl w:ilvl="0">
      <w:start w:val="1"/>
      <w:numFmt w:val="bullet"/>
      <w:lvlText w:val=""/>
      <w:lvlJc w:val="left"/>
      <w:pPr>
        <w:tabs>
          <w:tab w:val="num" w:pos="360"/>
        </w:tabs>
        <w:ind w:left="360" w:hanging="360"/>
      </w:pPr>
      <w:rPr>
        <w:rFonts w:ascii="Symbol" w:hAnsi="Symbol"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16cid:durableId="1501198486">
    <w:abstractNumId w:val="0"/>
  </w:num>
  <w:num w:numId="2" w16cid:durableId="1241985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88"/>
    <w:rsid w:val="00052639"/>
    <w:rsid w:val="000937AD"/>
    <w:rsid w:val="00093FC1"/>
    <w:rsid w:val="000D3F35"/>
    <w:rsid w:val="000D5EF1"/>
    <w:rsid w:val="00127CE7"/>
    <w:rsid w:val="001554E5"/>
    <w:rsid w:val="001E6FE2"/>
    <w:rsid w:val="001F7754"/>
    <w:rsid w:val="002513BE"/>
    <w:rsid w:val="00283D5B"/>
    <w:rsid w:val="002E0F87"/>
    <w:rsid w:val="00366502"/>
    <w:rsid w:val="003A01D8"/>
    <w:rsid w:val="003B155A"/>
    <w:rsid w:val="003B5A98"/>
    <w:rsid w:val="00465F89"/>
    <w:rsid w:val="00625745"/>
    <w:rsid w:val="00627B5B"/>
    <w:rsid w:val="0078203D"/>
    <w:rsid w:val="00824088"/>
    <w:rsid w:val="008807DA"/>
    <w:rsid w:val="00883E99"/>
    <w:rsid w:val="00896448"/>
    <w:rsid w:val="00914165"/>
    <w:rsid w:val="009E533A"/>
    <w:rsid w:val="00AA42F1"/>
    <w:rsid w:val="00B064BD"/>
    <w:rsid w:val="00B275C7"/>
    <w:rsid w:val="00B90554"/>
    <w:rsid w:val="00BF7A43"/>
    <w:rsid w:val="00CB1ACC"/>
    <w:rsid w:val="00D67994"/>
    <w:rsid w:val="00D8248E"/>
    <w:rsid w:val="00D94046"/>
    <w:rsid w:val="00DE4DFE"/>
    <w:rsid w:val="00DF437C"/>
    <w:rsid w:val="00E76454"/>
    <w:rsid w:val="00E93BF0"/>
    <w:rsid w:val="00F368DB"/>
    <w:rsid w:val="00FC685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F8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858"/>
  </w:style>
  <w:style w:type="paragraph" w:styleId="Rubrik1">
    <w:name w:val="heading 1"/>
    <w:basedOn w:val="Normal"/>
    <w:next w:val="Normal"/>
    <w:link w:val="Rubrik1Char"/>
    <w:uiPriority w:val="9"/>
    <w:qFormat/>
    <w:rsid w:val="00BF7A43"/>
    <w:pPr>
      <w:keepNext/>
      <w:keepLines/>
      <w:spacing w:before="480"/>
      <w:outlineLvl w:val="0"/>
    </w:pPr>
    <w:rPr>
      <w:rFonts w:ascii="Georgia" w:eastAsiaTheme="majorEastAsia" w:hAnsi="Georgia" w:cstheme="majorBidi"/>
      <w:sz w:val="36"/>
      <w:szCs w:val="32"/>
    </w:rPr>
  </w:style>
  <w:style w:type="paragraph" w:styleId="Rubrik2">
    <w:name w:val="heading 2"/>
    <w:basedOn w:val="Normal"/>
    <w:next w:val="Normal"/>
    <w:link w:val="Rubrik2Char"/>
    <w:uiPriority w:val="9"/>
    <w:qFormat/>
    <w:rsid w:val="00127CE7"/>
    <w:pPr>
      <w:keepNext/>
      <w:keepLines/>
      <w:spacing w:before="280" w:after="120"/>
      <w:outlineLvl w:val="1"/>
    </w:pPr>
    <w:rPr>
      <w:rFonts w:eastAsiaTheme="majorEastAsia" w:cstheme="majorBidi"/>
      <w:b/>
      <w:sz w:val="22"/>
      <w:szCs w:val="22"/>
    </w:rPr>
  </w:style>
  <w:style w:type="paragraph" w:styleId="Rubrik3">
    <w:name w:val="heading 3"/>
    <w:basedOn w:val="Normal"/>
    <w:next w:val="Normal"/>
    <w:link w:val="Rubrik3Char"/>
    <w:uiPriority w:val="9"/>
    <w:qFormat/>
    <w:rsid w:val="001F7754"/>
    <w:pPr>
      <w:keepNext/>
      <w:keepLines/>
      <w:spacing w:before="240" w:after="40"/>
      <w:outlineLvl w:val="2"/>
    </w:pPr>
    <w:rPr>
      <w:rFonts w:eastAsiaTheme="majorEastAsia" w:cstheme="majorBidi"/>
      <w:sz w:val="22"/>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A43"/>
    <w:rPr>
      <w:rFonts w:ascii="Georgia" w:eastAsiaTheme="majorEastAsia" w:hAnsi="Georgia" w:cstheme="majorBidi"/>
      <w:sz w:val="36"/>
      <w:szCs w:val="32"/>
    </w:rPr>
  </w:style>
  <w:style w:type="character" w:customStyle="1" w:styleId="Rubrik2Char">
    <w:name w:val="Rubrik 2 Char"/>
    <w:basedOn w:val="Standardstycketeckensnitt"/>
    <w:link w:val="Rubrik2"/>
    <w:uiPriority w:val="9"/>
    <w:rsid w:val="00127CE7"/>
    <w:rPr>
      <w:rFonts w:eastAsiaTheme="majorEastAsia" w:cstheme="majorBidi"/>
      <w:b/>
      <w:sz w:val="22"/>
      <w:szCs w:val="22"/>
    </w:rPr>
  </w:style>
  <w:style w:type="character" w:customStyle="1" w:styleId="Rubrik3Char">
    <w:name w:val="Rubrik 3 Char"/>
    <w:basedOn w:val="Standardstycketeckensnitt"/>
    <w:link w:val="Rubrik3"/>
    <w:uiPriority w:val="9"/>
    <w:rsid w:val="001F7754"/>
    <w:rPr>
      <w:rFonts w:eastAsiaTheme="majorEastAsia" w:cstheme="majorBidi"/>
      <w:sz w:val="22"/>
      <w:szCs w:val="24"/>
    </w:rPr>
  </w:style>
  <w:style w:type="character" w:styleId="Hyperlnk">
    <w:name w:val="Hyperlink"/>
    <w:basedOn w:val="Standardstycketeckensnitt"/>
    <w:uiPriority w:val="99"/>
    <w:unhideWhenUsed/>
    <w:rsid w:val="00BF7A43"/>
    <w:rPr>
      <w:color w:val="0563C1" w:themeColor="hyperlink"/>
      <w:u w:val="single"/>
    </w:rPr>
  </w:style>
  <w:style w:type="character" w:styleId="Olstomnmnande">
    <w:name w:val="Unresolved Mention"/>
    <w:basedOn w:val="Standardstycketeckensnitt"/>
    <w:uiPriority w:val="99"/>
    <w:semiHidden/>
    <w:unhideWhenUsed/>
    <w:rsid w:val="00BF7A43"/>
    <w:rPr>
      <w:color w:val="605E5C"/>
      <w:shd w:val="clear" w:color="auto" w:fill="E1DFDD"/>
    </w:rPr>
  </w:style>
  <w:style w:type="table" w:styleId="Tabellrutnt">
    <w:name w:val="Table Grid"/>
    <w:basedOn w:val="Normaltabell"/>
    <w:uiPriority w:val="39"/>
    <w:rsid w:val="00BF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next w:val="Formulrtext"/>
    <w:qFormat/>
    <w:rsid w:val="00127CE7"/>
    <w:pPr>
      <w:spacing w:before="80" w:after="80" w:line="240" w:lineRule="auto"/>
    </w:pPr>
    <w:rPr>
      <w:sz w:val="16"/>
    </w:rPr>
  </w:style>
  <w:style w:type="paragraph" w:customStyle="1" w:styleId="Formulrtext">
    <w:name w:val="Formulärtext"/>
    <w:basedOn w:val="Hjlptext"/>
    <w:qFormat/>
    <w:rsid w:val="00127CE7"/>
    <w:pPr>
      <w:spacing w:after="120"/>
    </w:pPr>
    <w:rPr>
      <w:sz w:val="20"/>
    </w:rPr>
  </w:style>
  <w:style w:type="paragraph" w:styleId="Sidhuvud">
    <w:name w:val="header"/>
    <w:basedOn w:val="Normal"/>
    <w:link w:val="SidhuvudChar"/>
    <w:uiPriority w:val="99"/>
    <w:unhideWhenUsed/>
    <w:rsid w:val="00127CE7"/>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127CE7"/>
  </w:style>
  <w:style w:type="paragraph" w:styleId="Sidfot">
    <w:name w:val="footer"/>
    <w:basedOn w:val="Normal"/>
    <w:link w:val="SidfotChar"/>
    <w:uiPriority w:val="99"/>
    <w:unhideWhenUsed/>
    <w:rsid w:val="00127CE7"/>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127CE7"/>
  </w:style>
  <w:style w:type="table" w:styleId="Tabellrutntljust">
    <w:name w:val="Grid Table Light"/>
    <w:basedOn w:val="Normaltabell"/>
    <w:uiPriority w:val="40"/>
    <w:rsid w:val="00127C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ryssruta">
    <w:name w:val="Kryssruta"/>
    <w:basedOn w:val="Normal"/>
    <w:qFormat/>
    <w:rsid w:val="00CB1ACC"/>
    <w:pPr>
      <w:spacing w:before="80" w:after="120" w:line="240" w:lineRule="auto"/>
      <w:ind w:left="340" w:hanging="340"/>
    </w:pPr>
  </w:style>
  <w:style w:type="paragraph" w:styleId="Punktlista">
    <w:name w:val="List Bullet"/>
    <w:basedOn w:val="Normal"/>
    <w:uiPriority w:val="99"/>
    <w:rsid w:val="00F368DB"/>
    <w:pPr>
      <w:numPr>
        <w:numId w:val="1"/>
      </w:numPr>
      <w:contextualSpacing/>
    </w:pPr>
  </w:style>
  <w:style w:type="numbering" w:customStyle="1" w:styleId="Formatmall1">
    <w:name w:val="Formatmall1"/>
    <w:uiPriority w:val="99"/>
    <w:rsid w:val="00FC6858"/>
    <w:pPr>
      <w:numPr>
        <w:numId w:val="2"/>
      </w:numPr>
    </w:pPr>
  </w:style>
  <w:style w:type="character" w:styleId="AnvndHyperlnk">
    <w:name w:val="FollowedHyperlink"/>
    <w:basedOn w:val="Standardstycketeckensnitt"/>
    <w:uiPriority w:val="99"/>
    <w:semiHidden/>
    <w:unhideWhenUsed/>
    <w:rsid w:val="00D679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gymnasieantagningen.storsthlm.se/personal/ansokan-antagning/antagningsunderlag/" TargetMode="External"/><Relationship Id="rId4" Type="http://schemas.openxmlformats.org/officeDocument/2006/relationships/settings" Target="settings.xml"/><Relationship Id="rId9" Type="http://schemas.openxmlformats.org/officeDocument/2006/relationships/hyperlink" Target="https://gymnasieantagningen.storsthlm.se/om-oss/" TargetMode="Externa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4E27476D809994C9F8CE51AFF1D4292" ma:contentTypeVersion="21" ma:contentTypeDescription="Skapa ett nytt dokument." ma:contentTypeScope="" ma:versionID="fce9bc2c864718067f329d099d437f6e">
  <xsd:schema xmlns:xsd="http://www.w3.org/2001/XMLSchema" xmlns:xs="http://www.w3.org/2001/XMLSchema" xmlns:p="http://schemas.microsoft.com/office/2006/metadata/properties" xmlns:ns2="0ac6c7cc-1e19-4b9b-93e4-5c045a0a4e04" xmlns:ns3="5f41a852-06ad-427a-acdb-cc79e20a0837" targetNamespace="http://schemas.microsoft.com/office/2006/metadata/properties" ma:root="true" ma:fieldsID="afa05b47313270dc78d106054bd883cc" ns2:_="" ns3:_="">
    <xsd:import namespace="0ac6c7cc-1e19-4b9b-93e4-5c045a0a4e04"/>
    <xsd:import namespace="5f41a852-06ad-427a-acdb-cc79e20a08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Test" minOccurs="0"/>
                <xsd:element ref="ns2:Test_x003a_Created"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6c7cc-1e19-4b9b-93e4-5c045a0a4e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A" ma:index="12" nillable="true" ma:displayName="S" ma:format="DateOnly" ma:internalName="SA">
      <xsd:simpleType>
        <xsd:restriction base="dms:DateTim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ec6bdae-8eb7-4e6d-a751-dc60de44833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Test" ma:index="25" nillable="true" ma:displayName="Test" ma:list="{76cfe240-63a2-4410-ae5f-b44b267e6615}" ma:internalName="Test" ma:showField="Title">
      <xsd:simpleType>
        <xsd:restriction base="dms:Lookup"/>
      </xsd:simpleType>
    </xsd:element>
    <xsd:element name="Test_x003a_Created" ma:index="26" nillable="true" ma:displayName="Test:Created" ma:list="{76cfe240-63a2-4410-ae5f-b44b267e6615}" ma:internalName="Test_x003a_Created" ma:readOnly="true" ma:showField="Created" ma:web="5f41a852-06ad-427a-acdb-cc79e20a0837">
      <xsd:simpleType>
        <xsd:restriction base="dms:Lookup"/>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Location" ma:index="2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1a852-06ad-427a-acdb-cc79e20a0837"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bfb654b1-7dc6-4150-a9e5-0ca2f71cb0ae}" ma:internalName="TaxCatchAll" ma:showField="CatchAllData" ma:web="5f41a852-06ad-427a-acdb-cc79e20a08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A xmlns="0ac6c7cc-1e19-4b9b-93e4-5c045a0a4e04" xsi:nil="true"/>
    <lcf76f155ced4ddcb4097134ff3c332f xmlns="0ac6c7cc-1e19-4b9b-93e4-5c045a0a4e04">
      <Terms xmlns="http://schemas.microsoft.com/office/infopath/2007/PartnerControls"/>
    </lcf76f155ced4ddcb4097134ff3c332f>
    <TaxCatchAll xmlns="5f41a852-06ad-427a-acdb-cc79e20a0837" xsi:nil="true"/>
    <Test xmlns="0ac6c7cc-1e19-4b9b-93e4-5c045a0a4e04" xsi:nil="true"/>
  </documentManagement>
</p:properties>
</file>

<file path=customXml/itemProps1.xml><?xml version="1.0" encoding="utf-8"?>
<ds:datastoreItem xmlns:ds="http://schemas.openxmlformats.org/officeDocument/2006/customXml" ds:itemID="{E9993A47-7FBF-402B-8DB3-58BFC1DA6916}">
  <ds:schemaRefs>
    <ds:schemaRef ds:uri="http://schemas.openxmlformats.org/officeDocument/2006/bibliography"/>
  </ds:schemaRefs>
</ds:datastoreItem>
</file>

<file path=customXml/itemProps2.xml><?xml version="1.0" encoding="utf-8"?>
<ds:datastoreItem xmlns:ds="http://schemas.openxmlformats.org/officeDocument/2006/customXml" ds:itemID="{B9433582-AB89-4861-ABAC-016FDF133EAD}"/>
</file>

<file path=customXml/itemProps3.xml><?xml version="1.0" encoding="utf-8"?>
<ds:datastoreItem xmlns:ds="http://schemas.openxmlformats.org/officeDocument/2006/customXml" ds:itemID="{52132C23-9AB5-4DE7-8CA7-814DAD357B74}"/>
</file>

<file path=customXml/itemProps4.xml><?xml version="1.0" encoding="utf-8"?>
<ds:datastoreItem xmlns:ds="http://schemas.openxmlformats.org/officeDocument/2006/customXml" ds:itemID="{4243ADCA-B4AB-41BB-AD85-50166421505C}"/>
</file>

<file path=docProps/app.xml><?xml version="1.0" encoding="utf-8"?>
<Properties xmlns="http://schemas.openxmlformats.org/officeDocument/2006/extended-properties" xmlns:vt="http://schemas.openxmlformats.org/officeDocument/2006/docPropsVTypes">
  <Template>FRI KVOT SO.dotx</Template>
  <TotalTime>228</TotalTime>
  <Pages>5</Pages>
  <Words>632</Words>
  <Characters>3352</Characters>
  <DocSecurity>0</DocSecurity>
  <Lines>27</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2024-10-31T07:30:00Z</cp:lastPrinted>
  <dcterms:created xsi:type="dcterms:W3CDTF">2022-11-01T07:45:00Z</dcterms:created>
  <dcterms:modified xsi:type="dcterms:W3CDTF">2024-10-31T09:27:00Z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0x01010094E27476D809994C9F8CE51AFF1D4292</vt:lpwstr>
  </property>
</Properties>
</file>